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443A" w:rsidRDefault="00A7443A"/>
    <w:tbl>
      <w:tblPr>
        <w:tblpPr w:leftFromText="187" w:rightFromText="187" w:horzAnchor="margin" w:tblpXSpec="center" w:tblpYSpec="bottom"/>
        <w:tblW w:w="5000" w:type="pct"/>
        <w:tblLook w:val="04A0" w:firstRow="1" w:lastRow="0" w:firstColumn="1" w:lastColumn="0" w:noHBand="0" w:noVBand="1"/>
      </w:tblPr>
      <w:tblGrid>
        <w:gridCol w:w="10023"/>
      </w:tblGrid>
      <w:tr w:rsidR="0070019F" w:rsidRPr="0070019F">
        <w:tc>
          <w:tcPr>
            <w:tcW w:w="5000" w:type="pct"/>
          </w:tcPr>
          <w:p w:rsidR="0070019F" w:rsidRPr="0070019F" w:rsidRDefault="0070019F">
            <w:pPr>
              <w:pStyle w:val="NoSpacing"/>
              <w:rPr>
                <w:b/>
              </w:rPr>
            </w:pPr>
          </w:p>
        </w:tc>
      </w:tr>
    </w:tbl>
    <w:p w:rsidR="00EB55F1" w:rsidRDefault="00EB55F1" w:rsidP="0070019F">
      <w:pPr>
        <w:pStyle w:val="02Heading"/>
      </w:pPr>
    </w:p>
    <w:p w:rsidR="00EB55F1" w:rsidRDefault="00EB55F1" w:rsidP="0070019F">
      <w:pPr>
        <w:pStyle w:val="02Heading"/>
      </w:pPr>
    </w:p>
    <w:p w:rsidR="00EB55F1" w:rsidRDefault="00EB55F1" w:rsidP="0070019F">
      <w:pPr>
        <w:pStyle w:val="02Heading"/>
      </w:pPr>
    </w:p>
    <w:p w:rsidR="00EB55F1" w:rsidRDefault="00F92A46" w:rsidP="00F92A46">
      <w:pPr>
        <w:pStyle w:val="02Heading"/>
        <w:jc w:val="center"/>
        <w:rPr>
          <w:color w:val="FFFFFF" w:themeColor="background1"/>
          <w:sz w:val="72"/>
          <w:szCs w:val="72"/>
        </w:rPr>
      </w:pPr>
      <w:r>
        <w:rPr>
          <w:color w:val="FFFFFF" w:themeColor="background1"/>
          <w:sz w:val="72"/>
          <w:szCs w:val="72"/>
        </w:rPr>
        <w:t>Forced Air System Configuration Tab</w:t>
      </w:r>
    </w:p>
    <w:p w:rsidR="00EB55F1" w:rsidRPr="00EB55F1" w:rsidRDefault="00EB55F1" w:rsidP="00EB55F1">
      <w:pPr>
        <w:pStyle w:val="02Heading"/>
        <w:spacing w:before="240"/>
        <w:jc w:val="center"/>
        <w:rPr>
          <w:b w:val="0"/>
          <w:color w:val="FFFFFF" w:themeColor="background1"/>
          <w:sz w:val="36"/>
          <w:szCs w:val="36"/>
        </w:rPr>
      </w:pPr>
      <w:r w:rsidRPr="00EB55F1">
        <w:rPr>
          <w:b w:val="0"/>
          <w:color w:val="FFFFFF" w:themeColor="background1"/>
          <w:sz w:val="36"/>
          <w:szCs w:val="36"/>
        </w:rPr>
        <w:t>Application &amp; Training Handbook</w:t>
      </w:r>
      <w:r w:rsidR="00A9720E">
        <w:rPr>
          <w:b w:val="0"/>
          <w:color w:val="FFFFFF" w:themeColor="background1"/>
          <w:sz w:val="36"/>
          <w:szCs w:val="36"/>
        </w:rPr>
        <w:t xml:space="preserve"> – Part </w:t>
      </w:r>
      <w:r w:rsidR="00F92A46">
        <w:rPr>
          <w:b w:val="0"/>
          <w:color w:val="FFFFFF" w:themeColor="background1"/>
          <w:sz w:val="36"/>
          <w:szCs w:val="36"/>
        </w:rPr>
        <w:t>5</w:t>
      </w:r>
    </w:p>
    <w:p w:rsidR="00EB55F1" w:rsidRDefault="00EB55F1" w:rsidP="0070019F">
      <w:pPr>
        <w:pStyle w:val="02Heading"/>
      </w:pPr>
    </w:p>
    <w:p w:rsidR="00EB55F1" w:rsidRDefault="00EB55F1" w:rsidP="0070019F">
      <w:pPr>
        <w:pStyle w:val="02Heading"/>
      </w:pPr>
    </w:p>
    <w:p w:rsidR="00EB55F1" w:rsidRDefault="00EB55F1" w:rsidP="0070019F">
      <w:pPr>
        <w:pStyle w:val="02Heading"/>
      </w:pPr>
    </w:p>
    <w:p w:rsidR="00EB55F1" w:rsidRDefault="00EB55F1" w:rsidP="0070019F">
      <w:pPr>
        <w:pStyle w:val="02Heading"/>
      </w:pPr>
    </w:p>
    <w:p w:rsidR="00EB55F1" w:rsidRDefault="00EB55F1" w:rsidP="0070019F">
      <w:pPr>
        <w:pStyle w:val="02Heading"/>
      </w:pPr>
    </w:p>
    <w:p w:rsidR="00EB55F1" w:rsidRDefault="00EB55F1" w:rsidP="0070019F">
      <w:pPr>
        <w:pStyle w:val="02Heading"/>
      </w:pPr>
    </w:p>
    <w:p w:rsidR="00EB55F1" w:rsidRDefault="00EB55F1" w:rsidP="0070019F">
      <w:pPr>
        <w:pStyle w:val="02Heading"/>
      </w:pPr>
    </w:p>
    <w:p w:rsidR="00EB55F1" w:rsidRDefault="00EB55F1" w:rsidP="0070019F">
      <w:pPr>
        <w:pStyle w:val="02Heading"/>
      </w:pPr>
    </w:p>
    <w:p w:rsidR="00A9649F" w:rsidRDefault="00F92A46" w:rsidP="00F92A46">
      <w:pPr>
        <w:pStyle w:val="01BodyCopy"/>
        <w:spacing w:after="240"/>
      </w:pPr>
      <w:r w:rsidRPr="00F92A46">
        <w:lastRenderedPageBreak/>
        <w:t>On a forced air system, the furnace (or coil blower) and duct combine to form a</w:t>
      </w:r>
      <w:r>
        <w:t xml:space="preserve"> </w:t>
      </w:r>
      <w:r w:rsidRPr="00F92A46">
        <w:t>complete air distribution system. However, the pr</w:t>
      </w:r>
      <w:r>
        <w:t xml:space="preserve">oper unit configuration must be </w:t>
      </w:r>
      <w:r w:rsidRPr="00F92A46">
        <w:t>combined with the proper duct configuration to ac</w:t>
      </w:r>
      <w:r>
        <w:t xml:space="preserve">hieve satisfactory performance. </w:t>
      </w:r>
      <w:r w:rsidRPr="00F92A46">
        <w:t>This section examines system configurations for conv</w:t>
      </w:r>
      <w:r>
        <w:t xml:space="preserve">entional forces air systems. It </w:t>
      </w:r>
      <w:r w:rsidRPr="00F92A46">
        <w:t>does not cover “high velo</w:t>
      </w:r>
      <w:r>
        <w:t xml:space="preserve">city” air distribution systems. </w:t>
      </w:r>
    </w:p>
    <w:p w:rsidR="00A9649F" w:rsidRDefault="00F92A46" w:rsidP="00F92A46">
      <w:pPr>
        <w:pStyle w:val="01BodyCopy"/>
        <w:spacing w:after="240"/>
      </w:pPr>
      <w:r w:rsidRPr="00F92A46">
        <w:t>Comfort within a home requires more</w:t>
      </w:r>
      <w:r>
        <w:t xml:space="preserve"> than adding heat in winter and removing it </w:t>
      </w:r>
      <w:r w:rsidR="00A9649F">
        <w:t xml:space="preserve">in summer.  </w:t>
      </w:r>
      <w:r w:rsidRPr="00F92A46">
        <w:t>Comfort requires accurate desi</w:t>
      </w:r>
      <w:r>
        <w:t xml:space="preserve">gn and a properly installed air </w:t>
      </w:r>
      <w:r w:rsidRPr="00F92A46">
        <w:t>distribution system. A good air distribution syste</w:t>
      </w:r>
      <w:r>
        <w:t xml:space="preserve">m delivers comfort to occupants in every room of the house. </w:t>
      </w:r>
    </w:p>
    <w:p w:rsidR="00A9649F" w:rsidRDefault="00F92A46" w:rsidP="00F92A46">
      <w:pPr>
        <w:pStyle w:val="01BodyCopy"/>
        <w:spacing w:after="240"/>
      </w:pPr>
      <w:r w:rsidRPr="00F92A46">
        <w:t>Not all houses are built exactly the same. Hom</w:t>
      </w:r>
      <w:r>
        <w:t xml:space="preserve">es vary by design and materials </w:t>
      </w:r>
      <w:r w:rsidRPr="00F92A46">
        <w:t>used. They are constructed in many shapes and s</w:t>
      </w:r>
      <w:r>
        <w:t xml:space="preserve">izes. They may be single-story, </w:t>
      </w:r>
      <w:r w:rsidRPr="00F92A46">
        <w:t xml:space="preserve">two-story, </w:t>
      </w:r>
      <w:r w:rsidR="005102FB" w:rsidRPr="00F92A46">
        <w:t>and three</w:t>
      </w:r>
      <w:r w:rsidRPr="00F92A46">
        <w:t>-story or split level. Some homes ar</w:t>
      </w:r>
      <w:r>
        <w:t xml:space="preserve">e built in areas of the country </w:t>
      </w:r>
      <w:r w:rsidRPr="00F92A46">
        <w:t>where winters are cold and basements are used to g</w:t>
      </w:r>
      <w:r>
        <w:t xml:space="preserve">et the footings below the frost </w:t>
      </w:r>
      <w:r w:rsidRPr="00F92A46">
        <w:t>line. Some homes are</w:t>
      </w:r>
      <w:r>
        <w:t xml:space="preserve"> built with crawl spaces, while others are constructed directly </w:t>
      </w:r>
      <w:r w:rsidRPr="00F92A46">
        <w:t>on a slab foundation. Consequently there is no single method of air distribution</w:t>
      </w:r>
      <w:r w:rsidR="00A9649F">
        <w:t xml:space="preserve"> </w:t>
      </w:r>
      <w:r>
        <w:t xml:space="preserve">that works for all homes. </w:t>
      </w:r>
    </w:p>
    <w:p w:rsidR="00F92A46" w:rsidRPr="00F92A46" w:rsidRDefault="00F92A46" w:rsidP="00F92A46">
      <w:pPr>
        <w:pStyle w:val="01BodyCopy"/>
        <w:spacing w:after="240"/>
      </w:pPr>
      <w:r w:rsidRPr="00F92A46">
        <w:t xml:space="preserve">Climate is also an important consideration. Houses </w:t>
      </w:r>
      <w:r>
        <w:t xml:space="preserve">in cold climates can experience </w:t>
      </w:r>
      <w:r w:rsidRPr="00F92A46">
        <w:t xml:space="preserve">cold drafts coming down the windows of outside </w:t>
      </w:r>
      <w:r>
        <w:t xml:space="preserve">walls. In colder climates it is </w:t>
      </w:r>
      <w:r w:rsidRPr="00F92A46">
        <w:t>common practice to place heat runs along the ou</w:t>
      </w:r>
      <w:r>
        <w:t xml:space="preserve">tside walls, particularly under </w:t>
      </w:r>
      <w:r w:rsidRPr="00F92A46">
        <w:t>windows to blanket the wall with warm air and to prevent cold floors during the</w:t>
      </w:r>
      <w:r w:rsidR="00A9649F">
        <w:t xml:space="preserve"> </w:t>
      </w:r>
      <w:r w:rsidRPr="00F92A46">
        <w:t xml:space="preserve">winter. In warm climates, </w:t>
      </w:r>
      <w:r w:rsidR="005102FB" w:rsidRPr="00F92A46">
        <w:t>cold floors in the</w:t>
      </w:r>
      <w:r w:rsidR="005102FB">
        <w:t xml:space="preserve"> winter are</w:t>
      </w:r>
      <w:r>
        <w:t xml:space="preserve"> not a major concern. </w:t>
      </w:r>
      <w:r w:rsidRPr="00F92A46">
        <w:t xml:space="preserve">House construction, climate and cost all affect </w:t>
      </w:r>
      <w:r>
        <w:t xml:space="preserve">system selection. A home with a </w:t>
      </w:r>
      <w:r w:rsidRPr="00F92A46">
        <w:t>basement requires a different system configuration than a home on a slab</w:t>
      </w:r>
      <w:r w:rsidR="00A9649F">
        <w:t xml:space="preserve"> </w:t>
      </w:r>
      <w:r w:rsidRPr="00F92A46">
        <w:t>foundation. Likewise, a home on the Gulf Co</w:t>
      </w:r>
      <w:r>
        <w:t xml:space="preserve">ast requires a different system </w:t>
      </w:r>
      <w:r w:rsidRPr="00F92A46">
        <w:t>configuration than a home in the Upper Midw</w:t>
      </w:r>
      <w:r>
        <w:t xml:space="preserve">est. You should select a system </w:t>
      </w:r>
      <w:r w:rsidRPr="00F92A46">
        <w:t>configuration that provides acceptable comfort at an acceptable price.</w:t>
      </w:r>
    </w:p>
    <w:p w:rsidR="00F92A46" w:rsidRPr="005A3B93" w:rsidRDefault="00F92A46" w:rsidP="001477E1">
      <w:pPr>
        <w:pStyle w:val="03SubHeading"/>
        <w:spacing w:after="0"/>
        <w:rPr>
          <w:color w:val="0065C1"/>
        </w:rPr>
      </w:pPr>
      <w:r w:rsidRPr="005A3B93">
        <w:rPr>
          <w:color w:val="0065C1"/>
        </w:rPr>
        <w:t>Air Distribution Elements</w:t>
      </w:r>
    </w:p>
    <w:p w:rsidR="001A28E5" w:rsidRPr="00F92A46" w:rsidRDefault="00F92A46" w:rsidP="001477E1">
      <w:pPr>
        <w:pStyle w:val="03SubHeading"/>
        <w:spacing w:before="60"/>
      </w:pPr>
      <w:r w:rsidRPr="00F92A46">
        <w:t>There are five basic elements that make up a complete air distribution system.</w:t>
      </w:r>
    </w:p>
    <w:p w:rsidR="00F92A46" w:rsidRPr="009E60A7" w:rsidRDefault="00F92A46" w:rsidP="009B06AA">
      <w:pPr>
        <w:pStyle w:val="01BodyCopy"/>
        <w:spacing w:before="120" w:after="120"/>
        <w:rPr>
          <w:b/>
        </w:rPr>
      </w:pPr>
      <w:r w:rsidRPr="009E60A7">
        <w:rPr>
          <w:b/>
        </w:rPr>
        <w:t>1. Air flow patterns</w:t>
      </w:r>
    </w:p>
    <w:p w:rsidR="00F92A46" w:rsidRPr="00F92A46" w:rsidRDefault="00F92A46" w:rsidP="00911EAB">
      <w:pPr>
        <w:pStyle w:val="01BodyCopy"/>
        <w:numPr>
          <w:ilvl w:val="0"/>
          <w:numId w:val="3"/>
        </w:numPr>
      </w:pPr>
      <w:r w:rsidRPr="00F92A46">
        <w:t>Up-Flow</w:t>
      </w:r>
    </w:p>
    <w:p w:rsidR="00F92A46" w:rsidRPr="00F92A46" w:rsidRDefault="00F92A46" w:rsidP="00911EAB">
      <w:pPr>
        <w:pStyle w:val="01BodyCopy"/>
        <w:numPr>
          <w:ilvl w:val="0"/>
          <w:numId w:val="3"/>
        </w:numPr>
      </w:pPr>
      <w:r w:rsidRPr="00F92A46">
        <w:t>Down-Flow</w:t>
      </w:r>
    </w:p>
    <w:p w:rsidR="00F92A46" w:rsidRPr="00F92A46" w:rsidRDefault="00F92A46" w:rsidP="00911EAB">
      <w:pPr>
        <w:pStyle w:val="01BodyCopy"/>
        <w:numPr>
          <w:ilvl w:val="0"/>
          <w:numId w:val="3"/>
        </w:numPr>
        <w:spacing w:after="240"/>
      </w:pPr>
      <w:r w:rsidRPr="00F92A46">
        <w:t>Horizontal-Flow</w:t>
      </w:r>
    </w:p>
    <w:p w:rsidR="00F92A46" w:rsidRPr="00F92A46" w:rsidRDefault="00F92A46" w:rsidP="00613F03">
      <w:pPr>
        <w:pStyle w:val="01BodyCopy"/>
        <w:spacing w:after="240"/>
        <w:ind w:left="360"/>
      </w:pPr>
      <w:r w:rsidRPr="00F92A46">
        <w:t>As explained in the last chapter, the air f</w:t>
      </w:r>
      <w:r w:rsidR="0033647D">
        <w:t xml:space="preserve">low configuration of the indoor </w:t>
      </w:r>
      <w:r w:rsidRPr="00F92A46">
        <w:t>equipment (furnace or blower-coil) can be u</w:t>
      </w:r>
      <w:r w:rsidR="0033647D">
        <w:t xml:space="preserve">p-flow, down-flow or horizontal </w:t>
      </w:r>
      <w:r w:rsidRPr="00F92A46">
        <w:t>flow. Some equipment is manufactured specifically for the air flow application.</w:t>
      </w:r>
    </w:p>
    <w:p w:rsidR="00F92A46" w:rsidRDefault="00F92A46" w:rsidP="00613F03">
      <w:pPr>
        <w:pStyle w:val="01BodyCopy"/>
        <w:spacing w:after="240"/>
        <w:ind w:left="360"/>
      </w:pPr>
      <w:r w:rsidRPr="00F92A46">
        <w:t>For example some furnaces are built specific</w:t>
      </w:r>
      <w:r w:rsidR="0033647D">
        <w:t xml:space="preserve">ally for up-flow, down-flow and </w:t>
      </w:r>
      <w:r w:rsidR="00613F03">
        <w:t xml:space="preserve">horizontal-flow applications. </w:t>
      </w:r>
      <w:r w:rsidRPr="00F92A46">
        <w:t>Some indoor equipment is manufactured to be m</w:t>
      </w:r>
      <w:r w:rsidR="0033647D">
        <w:t xml:space="preserve">ulti-positional, which means it </w:t>
      </w:r>
      <w:r w:rsidRPr="00F92A46">
        <w:t>can be installed to suit the application (up-flow, down-flow or horizontal-flow).</w:t>
      </w:r>
    </w:p>
    <w:p w:rsidR="009E60A7" w:rsidRDefault="009E60A7" w:rsidP="00A9649F">
      <w:pPr>
        <w:pStyle w:val="01BodyCopy"/>
        <w:ind w:left="360"/>
      </w:pPr>
    </w:p>
    <w:p w:rsidR="009E60A7" w:rsidRDefault="009E60A7" w:rsidP="00A9649F">
      <w:pPr>
        <w:pStyle w:val="01BodyCopy"/>
        <w:ind w:left="360"/>
      </w:pPr>
    </w:p>
    <w:p w:rsidR="00F57170" w:rsidRDefault="00F57170" w:rsidP="00A9649F">
      <w:pPr>
        <w:pStyle w:val="01BodyCopy"/>
        <w:ind w:left="360"/>
      </w:pPr>
    </w:p>
    <w:p w:rsidR="009E60A7" w:rsidRDefault="009E60A7" w:rsidP="00A9649F">
      <w:pPr>
        <w:pStyle w:val="01BodyCopy"/>
        <w:ind w:left="360"/>
      </w:pPr>
    </w:p>
    <w:p w:rsidR="009E60A7" w:rsidRDefault="009E60A7" w:rsidP="00A9649F">
      <w:pPr>
        <w:pStyle w:val="01BodyCopy"/>
        <w:ind w:left="360"/>
      </w:pPr>
      <w:r>
        <w:rPr>
          <w:noProof/>
        </w:rPr>
        <mc:AlternateContent>
          <mc:Choice Requires="wpg">
            <w:drawing>
              <wp:anchor distT="0" distB="0" distL="114300" distR="114300" simplePos="0" relativeHeight="251717632" behindDoc="1" locked="0" layoutInCell="1" allowOverlap="1" wp14:anchorId="4CC7CB9B" wp14:editId="27DAD912">
                <wp:simplePos x="0" y="0"/>
                <wp:positionH relativeFrom="column">
                  <wp:posOffset>-82550</wp:posOffset>
                </wp:positionH>
                <wp:positionV relativeFrom="paragraph">
                  <wp:posOffset>-111125</wp:posOffset>
                </wp:positionV>
                <wp:extent cx="6329045" cy="2273935"/>
                <wp:effectExtent l="0" t="0" r="0" b="0"/>
                <wp:wrapNone/>
                <wp:docPr id="464" name="Group 464"/>
                <wp:cNvGraphicFramePr/>
                <a:graphic xmlns:a="http://schemas.openxmlformats.org/drawingml/2006/main">
                  <a:graphicData uri="http://schemas.microsoft.com/office/word/2010/wordprocessingGroup">
                    <wpg:wgp>
                      <wpg:cNvGrpSpPr/>
                      <wpg:grpSpPr>
                        <a:xfrm>
                          <a:off x="0" y="0"/>
                          <a:ext cx="6329045" cy="2273935"/>
                          <a:chOff x="0" y="0"/>
                          <a:chExt cx="6329238" cy="2274073"/>
                        </a:xfrm>
                      </wpg:grpSpPr>
                      <pic:pic xmlns:pic="http://schemas.openxmlformats.org/drawingml/2006/picture">
                        <pic:nvPicPr>
                          <pic:cNvPr id="1" name="Picture 1"/>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1924216" y="0"/>
                            <a:ext cx="2011680" cy="1319916"/>
                          </a:xfrm>
                          <a:prstGeom prst="rect">
                            <a:avLst/>
                          </a:prstGeom>
                          <a:noFill/>
                          <a:ln>
                            <a:noFill/>
                          </a:ln>
                        </pic:spPr>
                      </pic:pic>
                      <pic:pic xmlns:pic="http://schemas.openxmlformats.org/drawingml/2006/picture">
                        <pic:nvPicPr>
                          <pic:cNvPr id="2" name="Picture 2"/>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4230094" y="0"/>
                            <a:ext cx="2099144" cy="1987826"/>
                          </a:xfrm>
                          <a:prstGeom prst="rect">
                            <a:avLst/>
                          </a:prstGeom>
                          <a:noFill/>
                          <a:ln>
                            <a:noFill/>
                          </a:ln>
                        </pic:spPr>
                      </pic:pic>
                      <pic:pic xmlns:pic="http://schemas.openxmlformats.org/drawingml/2006/picture">
                        <pic:nvPicPr>
                          <pic:cNvPr id="3" name="Picture 3"/>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7969" cy="2274073"/>
                          </a:xfrm>
                          <a:prstGeom prst="rect">
                            <a:avLst/>
                          </a:prstGeom>
                          <a:noFill/>
                          <a:ln>
                            <a:noFill/>
                          </a:ln>
                        </pic:spPr>
                      </pic:pic>
                    </wpg:wgp>
                  </a:graphicData>
                </a:graphic>
              </wp:anchor>
            </w:drawing>
          </mc:Choice>
          <mc:Fallback>
            <w:pict>
              <v:group id="Group 464" o:spid="_x0000_s1026" style="position:absolute;margin-left:-6.5pt;margin-top:-8.75pt;width:498.35pt;height:179.05pt;z-index:-251598848" coordsize="63292,2274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19242;width:20116;height:13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nkJK/AAAA2gAAAA8AAABkcnMvZG93bnJldi54bWxET02LwjAUvC/4H8ITvK2pqyxSjSLCingR&#10;q+L10TzbYPNSm1S7/34jCHsahvli5svOVuJBjTeOFYyGCQji3GnDhYLT8edzCsIHZI2VY1LwSx6W&#10;i97HHFPtnnygRxYKEUvYp6igDKFOpfR5SRb90NXEUbu6xmKItCmkbvAZy20lv5LkW1o0HBdKrGld&#10;Un7LWqvAZGZ6ru7j3f5mt27StuGy2WqlBv1uNQMRqAv/5nc66jCC15UXysU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wp5CSvwAAANoAAAAPAAAAAAAAAAAAAAAAAJ8CAABk&#10;cnMvZG93bnJldi54bWxQSwUGAAAAAAQABAD3AAAAiwMAAAAA&#10;">
                  <v:imagedata r:id="rId12" o:title=""/>
                  <v:path arrowok="t"/>
                </v:shape>
                <v:shape id="Picture 2" o:spid="_x0000_s1028" type="#_x0000_t75" style="position:absolute;left:42300;width:20992;height:19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OZlnEAAAA2gAAAA8AAABkcnMvZG93bnJldi54bWxEj0FrwkAUhO+C/2F5ghepm6YgNboJ0lIR&#10;LxLbg8dH9jUJzb7dZrcm/vtuoeBxmJlvmG0xmk5cqfetZQWPywQEcWV1y7WCj/e3h2cQPiBr7CyT&#10;ght5KPLpZIuZtgOXdD2HWkQI+wwVNCG4TEpfNWTQL60jjt6n7Q2GKPta6h6HCDedTJNkJQ22HBca&#10;dPTSUPV1/jEKeLisy9NxV64X6WL1dHSpe/3eKzWfjbsNiEBjuIf/2wetIIW/K/EGy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OZlnEAAAA2gAAAA8AAAAAAAAAAAAAAAAA&#10;nwIAAGRycy9kb3ducmV2LnhtbFBLBQYAAAAABAAEAPcAAACQAwAAAAA=&#10;">
                  <v:imagedata r:id="rId13" o:title=""/>
                  <v:path arrowok="t"/>
                </v:shape>
                <v:shape id="Picture 3" o:spid="_x0000_s1029" type="#_x0000_t75" style="position:absolute;width:16379;height:2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QUojAAAAA2gAAAA8AAABkcnMvZG93bnJldi54bWxEj82qwjAUhPcXfIdwBHfXVAW5VqOI4M9W&#10;bxWXh+bYFpuT0kRbfXojCC6HmfmGmS1aU4o71a6wrGDQj0AQp1YXnClI/te/fyCcR9ZYWiYFD3Kw&#10;mHd+Zhhr2/Ce7gefiQBhF6OC3PsqltKlORl0fVsRB+9ia4M+yDqTusYmwE0ph1E0lgYLDgs5VrTK&#10;Kb0ebkZBdto041FSJVIfz8+Ct5NyqSdK9brtcgrCU+u/4U97pxWM4H0l3AA5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ZBSiMAAAADaAAAADwAAAAAAAAAAAAAAAACfAgAA&#10;ZHJzL2Rvd25yZXYueG1sUEsFBgAAAAAEAAQA9wAAAIwDAAAAAA==&#10;">
                  <v:imagedata r:id="rId14" o:title=""/>
                  <v:path arrowok="t"/>
                </v:shape>
              </v:group>
            </w:pict>
          </mc:Fallback>
        </mc:AlternateContent>
      </w:r>
    </w:p>
    <w:p w:rsidR="009E60A7" w:rsidRDefault="009E60A7" w:rsidP="00A9649F">
      <w:pPr>
        <w:pStyle w:val="01BodyCopy"/>
        <w:ind w:left="360"/>
      </w:pPr>
    </w:p>
    <w:p w:rsidR="009E60A7" w:rsidRDefault="009E60A7" w:rsidP="00A9649F">
      <w:pPr>
        <w:pStyle w:val="01BodyCopy"/>
        <w:ind w:left="360"/>
      </w:pPr>
    </w:p>
    <w:p w:rsidR="009E60A7" w:rsidRDefault="009E60A7" w:rsidP="00A9649F">
      <w:pPr>
        <w:pStyle w:val="01BodyCopy"/>
        <w:ind w:left="360"/>
      </w:pPr>
    </w:p>
    <w:p w:rsidR="009E60A7" w:rsidRDefault="009E60A7" w:rsidP="00A9649F">
      <w:pPr>
        <w:pStyle w:val="01BodyCopy"/>
        <w:ind w:left="360"/>
      </w:pPr>
    </w:p>
    <w:p w:rsidR="009E60A7" w:rsidRDefault="009E60A7" w:rsidP="00A9649F">
      <w:pPr>
        <w:pStyle w:val="01BodyCopy"/>
        <w:ind w:left="360"/>
      </w:pPr>
    </w:p>
    <w:p w:rsidR="009E60A7" w:rsidRDefault="009E60A7" w:rsidP="00A9649F">
      <w:pPr>
        <w:pStyle w:val="01BodyCopy"/>
        <w:ind w:left="360"/>
      </w:pPr>
      <w:r>
        <w:rPr>
          <w:noProof/>
        </w:rPr>
        <mc:AlternateContent>
          <mc:Choice Requires="wps">
            <w:drawing>
              <wp:anchor distT="0" distB="0" distL="114300" distR="114300" simplePos="0" relativeHeight="251721728" behindDoc="0" locked="0" layoutInCell="1" allowOverlap="1" wp14:anchorId="788D4B1B" wp14:editId="5F873342">
                <wp:simplePos x="0" y="0"/>
                <wp:positionH relativeFrom="column">
                  <wp:posOffset>1924381</wp:posOffset>
                </wp:positionH>
                <wp:positionV relativeFrom="paragraph">
                  <wp:posOffset>41275</wp:posOffset>
                </wp:positionV>
                <wp:extent cx="1868170" cy="1403985"/>
                <wp:effectExtent l="0" t="0" r="0" b="0"/>
                <wp:wrapNone/>
                <wp:docPr id="4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1403985"/>
                        </a:xfrm>
                        <a:prstGeom prst="rect">
                          <a:avLst/>
                        </a:prstGeom>
                        <a:noFill/>
                        <a:ln w="9525">
                          <a:noFill/>
                          <a:miter lim="800000"/>
                          <a:headEnd/>
                          <a:tailEnd/>
                        </a:ln>
                      </wps:spPr>
                      <wps:txbx>
                        <w:txbxContent>
                          <w:p w:rsidR="0098331C" w:rsidRPr="009E60A7" w:rsidRDefault="0098331C" w:rsidP="009E60A7">
                            <w:pPr>
                              <w:pStyle w:val="01BodyCopy"/>
                              <w:spacing w:line="240" w:lineRule="auto"/>
                              <w:jc w:val="center"/>
                              <w:rPr>
                                <w:b/>
                                <w:sz w:val="18"/>
                                <w:szCs w:val="18"/>
                              </w:rPr>
                            </w:pPr>
                            <w:r w:rsidRPr="009E60A7">
                              <w:rPr>
                                <w:b/>
                                <w:sz w:val="18"/>
                                <w:szCs w:val="18"/>
                              </w:rPr>
                              <w:t>Multi-Position Furnace Shown</w:t>
                            </w:r>
                          </w:p>
                          <w:p w:rsidR="0098331C" w:rsidRPr="009E60A7" w:rsidRDefault="0098331C" w:rsidP="009E60A7">
                            <w:pPr>
                              <w:pStyle w:val="01BodyCopy"/>
                              <w:spacing w:line="240" w:lineRule="auto"/>
                              <w:jc w:val="center"/>
                              <w:rPr>
                                <w:b/>
                                <w:sz w:val="18"/>
                                <w:szCs w:val="18"/>
                              </w:rPr>
                            </w:pPr>
                            <w:r w:rsidRPr="009E60A7">
                              <w:rPr>
                                <w:b/>
                                <w:sz w:val="18"/>
                                <w:szCs w:val="18"/>
                              </w:rPr>
                              <w:t>in Horizontal-Flow Position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51.55pt;margin-top:3.25pt;width:147.1pt;height:110.55pt;z-index:251721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" filled="f" stroked="f">
                <v:textbox style="mso-fit-shape-to-text:t">
                  <w:txbxContent>
                    <w:p w:rsidR="0098331C" w:rsidRPr="009E60A7" w:rsidRDefault="0098331C" w:rsidP="009E60A7">
                      <w:pPr>
                        <w:pStyle w:val="01BodyCopy"/>
                        <w:spacing w:line="240" w:lineRule="auto"/>
                        <w:jc w:val="center"/>
                        <w:rPr>
                          <w:b/>
                          <w:sz w:val="18"/>
                          <w:szCs w:val="18"/>
                        </w:rPr>
                      </w:pPr>
                      <w:r w:rsidRPr="009E60A7">
                        <w:rPr>
                          <w:b/>
                          <w:sz w:val="18"/>
                          <w:szCs w:val="18"/>
                        </w:rPr>
                        <w:t>Multi-Position Furnace Shown</w:t>
                      </w:r>
                    </w:p>
                    <w:p w:rsidR="0098331C" w:rsidRPr="009E60A7" w:rsidRDefault="0098331C" w:rsidP="009E60A7">
                      <w:pPr>
                        <w:pStyle w:val="01BodyCopy"/>
                        <w:spacing w:line="240" w:lineRule="auto"/>
                        <w:jc w:val="center"/>
                        <w:rPr>
                          <w:b/>
                          <w:sz w:val="18"/>
                          <w:szCs w:val="18"/>
                        </w:rPr>
                      </w:pPr>
                      <w:r w:rsidRPr="009E60A7">
                        <w:rPr>
                          <w:b/>
                          <w:sz w:val="18"/>
                          <w:szCs w:val="18"/>
                        </w:rPr>
                        <w:t>in Horizontal-Flow Position</w:t>
                      </w:r>
                    </w:p>
                  </w:txbxContent>
                </v:textbox>
              </v:shape>
            </w:pict>
          </mc:Fallback>
        </mc:AlternateContent>
      </w:r>
    </w:p>
    <w:p w:rsidR="009E60A7" w:rsidRDefault="009E60A7" w:rsidP="00A9649F">
      <w:pPr>
        <w:pStyle w:val="01BodyCopy"/>
        <w:ind w:left="360"/>
      </w:pPr>
    </w:p>
    <w:p w:rsidR="009E60A7" w:rsidRDefault="009E60A7" w:rsidP="00A9649F">
      <w:pPr>
        <w:pStyle w:val="01BodyCopy"/>
        <w:ind w:left="360"/>
      </w:pPr>
    </w:p>
    <w:p w:rsidR="009E60A7" w:rsidRDefault="009E60A7" w:rsidP="00A9649F">
      <w:pPr>
        <w:pStyle w:val="01BodyCopy"/>
        <w:ind w:left="360"/>
      </w:pPr>
      <w:r>
        <w:rPr>
          <w:noProof/>
        </w:rPr>
        <mc:AlternateContent>
          <mc:Choice Requires="wps">
            <w:drawing>
              <wp:anchor distT="0" distB="0" distL="114300" distR="114300" simplePos="0" relativeHeight="251723776" behindDoc="0" locked="0" layoutInCell="1" allowOverlap="1" wp14:anchorId="707D6E26" wp14:editId="16F7A6D0">
                <wp:simplePos x="0" y="0"/>
                <wp:positionH relativeFrom="column">
                  <wp:posOffset>4310076</wp:posOffset>
                </wp:positionH>
                <wp:positionV relativeFrom="paragraph">
                  <wp:posOffset>149225</wp:posOffset>
                </wp:positionV>
                <wp:extent cx="1868170" cy="1403985"/>
                <wp:effectExtent l="0" t="0" r="0" b="0"/>
                <wp:wrapNone/>
                <wp:docPr id="4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1403985"/>
                        </a:xfrm>
                        <a:prstGeom prst="rect">
                          <a:avLst/>
                        </a:prstGeom>
                        <a:noFill/>
                        <a:ln w="9525">
                          <a:noFill/>
                          <a:miter lim="800000"/>
                          <a:headEnd/>
                          <a:tailEnd/>
                        </a:ln>
                      </wps:spPr>
                      <wps:txbx>
                        <w:txbxContent>
                          <w:p w:rsidR="0098331C" w:rsidRPr="009E60A7" w:rsidRDefault="0098331C" w:rsidP="009E60A7">
                            <w:pPr>
                              <w:pStyle w:val="01BodyCopy"/>
                              <w:spacing w:line="240" w:lineRule="auto"/>
                              <w:jc w:val="center"/>
                              <w:rPr>
                                <w:b/>
                                <w:sz w:val="18"/>
                                <w:szCs w:val="18"/>
                              </w:rPr>
                            </w:pPr>
                            <w:r w:rsidRPr="009E60A7">
                              <w:rPr>
                                <w:b/>
                                <w:sz w:val="18"/>
                                <w:szCs w:val="18"/>
                              </w:rPr>
                              <w:t>Multi-Position Furnace Shown</w:t>
                            </w:r>
                          </w:p>
                          <w:p w:rsidR="0098331C" w:rsidRPr="009E60A7" w:rsidRDefault="0098331C" w:rsidP="009E60A7">
                            <w:pPr>
                              <w:pStyle w:val="01BodyCopy"/>
                              <w:spacing w:line="240" w:lineRule="auto"/>
                              <w:jc w:val="center"/>
                              <w:rPr>
                                <w:b/>
                                <w:sz w:val="18"/>
                                <w:szCs w:val="18"/>
                              </w:rPr>
                            </w:pPr>
                            <w:r w:rsidRPr="009E60A7">
                              <w:rPr>
                                <w:b/>
                                <w:sz w:val="18"/>
                                <w:szCs w:val="18"/>
                              </w:rPr>
                              <w:t>in Down-Flow Position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339.4pt;margin-top:11.75pt;width:147.1pt;height:110.55pt;z-index:251723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" filled="f" stroked="f">
                <v:textbox style="mso-fit-shape-to-text:t">
                  <w:txbxContent>
                    <w:p w:rsidR="0098331C" w:rsidRPr="009E60A7" w:rsidRDefault="0098331C" w:rsidP="009E60A7">
                      <w:pPr>
                        <w:pStyle w:val="01BodyCopy"/>
                        <w:spacing w:line="240" w:lineRule="auto"/>
                        <w:jc w:val="center"/>
                        <w:rPr>
                          <w:b/>
                          <w:sz w:val="18"/>
                          <w:szCs w:val="18"/>
                        </w:rPr>
                      </w:pPr>
                      <w:r w:rsidRPr="009E60A7">
                        <w:rPr>
                          <w:b/>
                          <w:sz w:val="18"/>
                          <w:szCs w:val="18"/>
                        </w:rPr>
                        <w:t>Multi-Position Furnace Shown</w:t>
                      </w:r>
                    </w:p>
                    <w:p w:rsidR="0098331C" w:rsidRPr="009E60A7" w:rsidRDefault="0098331C" w:rsidP="009E60A7">
                      <w:pPr>
                        <w:pStyle w:val="01BodyCopy"/>
                        <w:spacing w:line="240" w:lineRule="auto"/>
                        <w:jc w:val="center"/>
                        <w:rPr>
                          <w:b/>
                          <w:sz w:val="18"/>
                          <w:szCs w:val="18"/>
                        </w:rPr>
                      </w:pPr>
                      <w:r w:rsidRPr="009E60A7">
                        <w:rPr>
                          <w:b/>
                          <w:sz w:val="18"/>
                          <w:szCs w:val="18"/>
                        </w:rPr>
                        <w:t>in Down-Flow Position</w:t>
                      </w:r>
                    </w:p>
                  </w:txbxContent>
                </v:textbox>
              </v:shape>
            </w:pict>
          </mc:Fallback>
        </mc:AlternateContent>
      </w:r>
    </w:p>
    <w:p w:rsidR="009E60A7" w:rsidRDefault="009E60A7" w:rsidP="00A9649F">
      <w:pPr>
        <w:pStyle w:val="01BodyCopy"/>
        <w:ind w:left="360"/>
      </w:pPr>
    </w:p>
    <w:p w:rsidR="009E60A7" w:rsidRDefault="009E60A7" w:rsidP="00A9649F">
      <w:pPr>
        <w:pStyle w:val="01BodyCopy"/>
        <w:ind w:left="360"/>
      </w:pPr>
      <w:r>
        <w:rPr>
          <w:noProof/>
        </w:rPr>
        <mc:AlternateContent>
          <mc:Choice Requires="wps">
            <w:drawing>
              <wp:anchor distT="0" distB="0" distL="114300" distR="114300" simplePos="0" relativeHeight="251719680" behindDoc="0" locked="0" layoutInCell="1" allowOverlap="1" wp14:anchorId="7564D4D7" wp14:editId="384635DE">
                <wp:simplePos x="0" y="0"/>
                <wp:positionH relativeFrom="column">
                  <wp:posOffset>-191439</wp:posOffset>
                </wp:positionH>
                <wp:positionV relativeFrom="paragraph">
                  <wp:posOffset>44450</wp:posOffset>
                </wp:positionV>
                <wp:extent cx="1868170" cy="1403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1403985"/>
                        </a:xfrm>
                        <a:prstGeom prst="rect">
                          <a:avLst/>
                        </a:prstGeom>
                        <a:noFill/>
                        <a:ln w="9525">
                          <a:noFill/>
                          <a:miter lim="800000"/>
                          <a:headEnd/>
                          <a:tailEnd/>
                        </a:ln>
                      </wps:spPr>
                      <wps:txbx>
                        <w:txbxContent>
                          <w:p w:rsidR="0098331C" w:rsidRPr="009E60A7" w:rsidRDefault="0098331C" w:rsidP="009E60A7">
                            <w:pPr>
                              <w:pStyle w:val="01BodyCopy"/>
                              <w:spacing w:line="240" w:lineRule="auto"/>
                              <w:jc w:val="center"/>
                              <w:rPr>
                                <w:b/>
                                <w:sz w:val="18"/>
                                <w:szCs w:val="18"/>
                              </w:rPr>
                            </w:pPr>
                            <w:r w:rsidRPr="009E60A7">
                              <w:rPr>
                                <w:b/>
                                <w:sz w:val="18"/>
                                <w:szCs w:val="18"/>
                              </w:rPr>
                              <w:t>Multi-Position Furnace</w:t>
                            </w:r>
                          </w:p>
                          <w:p w:rsidR="0098331C" w:rsidRPr="009E60A7" w:rsidRDefault="0098331C" w:rsidP="009E60A7">
                            <w:pPr>
                              <w:pStyle w:val="01BodyCopy"/>
                              <w:spacing w:line="240" w:lineRule="auto"/>
                              <w:jc w:val="center"/>
                              <w:rPr>
                                <w:b/>
                                <w:sz w:val="18"/>
                                <w:szCs w:val="18"/>
                              </w:rPr>
                            </w:pPr>
                            <w:r w:rsidRPr="009E60A7">
                              <w:rPr>
                                <w:b/>
                                <w:sz w:val="18"/>
                                <w:szCs w:val="18"/>
                              </w:rPr>
                              <w:t>Shown in Up-Flow Position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15.05pt;margin-top:3.5pt;width:147.1pt;height:110.55pt;z-index:251719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" filled="f" stroked="f">
                <v:textbox style="mso-fit-shape-to-text:t">
                  <w:txbxContent>
                    <w:p w:rsidR="0098331C" w:rsidRPr="009E60A7" w:rsidRDefault="0098331C" w:rsidP="009E60A7">
                      <w:pPr>
                        <w:pStyle w:val="01BodyCopy"/>
                        <w:spacing w:line="240" w:lineRule="auto"/>
                        <w:jc w:val="center"/>
                        <w:rPr>
                          <w:b/>
                          <w:sz w:val="18"/>
                          <w:szCs w:val="18"/>
                        </w:rPr>
                      </w:pPr>
                      <w:r w:rsidRPr="009E60A7">
                        <w:rPr>
                          <w:b/>
                          <w:sz w:val="18"/>
                          <w:szCs w:val="18"/>
                        </w:rPr>
                        <w:t>Multi-Position Furnace</w:t>
                      </w:r>
                    </w:p>
                    <w:p w:rsidR="0098331C" w:rsidRPr="009E60A7" w:rsidRDefault="0098331C" w:rsidP="009E60A7">
                      <w:pPr>
                        <w:pStyle w:val="01BodyCopy"/>
                        <w:spacing w:line="240" w:lineRule="auto"/>
                        <w:jc w:val="center"/>
                        <w:rPr>
                          <w:b/>
                          <w:sz w:val="18"/>
                          <w:szCs w:val="18"/>
                        </w:rPr>
                      </w:pPr>
                      <w:r w:rsidRPr="009E60A7">
                        <w:rPr>
                          <w:b/>
                          <w:sz w:val="18"/>
                          <w:szCs w:val="18"/>
                        </w:rPr>
                        <w:t>Shown in Up-Flow Position</w:t>
                      </w:r>
                    </w:p>
                  </w:txbxContent>
                </v:textbox>
              </v:shape>
            </w:pict>
          </mc:Fallback>
        </mc:AlternateContent>
      </w:r>
    </w:p>
    <w:p w:rsidR="009E60A7" w:rsidRDefault="009E60A7" w:rsidP="00A9649F">
      <w:pPr>
        <w:pStyle w:val="01BodyCopy"/>
        <w:ind w:left="360"/>
      </w:pPr>
    </w:p>
    <w:p w:rsidR="009E60A7" w:rsidRDefault="009E60A7" w:rsidP="00A9649F">
      <w:pPr>
        <w:pStyle w:val="01BodyCopy"/>
        <w:ind w:left="360"/>
      </w:pPr>
    </w:p>
    <w:p w:rsidR="009E60A7" w:rsidRDefault="009E60A7" w:rsidP="00A9649F">
      <w:pPr>
        <w:pStyle w:val="01BodyCopy"/>
        <w:ind w:left="360"/>
      </w:pPr>
    </w:p>
    <w:p w:rsidR="00F92A46" w:rsidRPr="009E60A7" w:rsidRDefault="00F92A46" w:rsidP="009E60A7">
      <w:pPr>
        <w:pStyle w:val="01BodyCopy"/>
        <w:spacing w:after="60"/>
        <w:rPr>
          <w:b/>
        </w:rPr>
      </w:pPr>
      <w:r w:rsidRPr="009E60A7">
        <w:rPr>
          <w:b/>
        </w:rPr>
        <w:t>2. Return Air Configurations</w:t>
      </w:r>
    </w:p>
    <w:p w:rsidR="00F92A46" w:rsidRPr="00F92A46" w:rsidRDefault="00F92A46" w:rsidP="00911EAB">
      <w:pPr>
        <w:pStyle w:val="01BodyCopy"/>
        <w:numPr>
          <w:ilvl w:val="0"/>
          <w:numId w:val="4"/>
        </w:numPr>
      </w:pPr>
      <w:r w:rsidRPr="00F92A46">
        <w:t>Individual Room Returns</w:t>
      </w:r>
    </w:p>
    <w:p w:rsidR="00F92A46" w:rsidRPr="00F92A46" w:rsidRDefault="00F92A46" w:rsidP="00911EAB">
      <w:pPr>
        <w:pStyle w:val="01BodyCopy"/>
        <w:numPr>
          <w:ilvl w:val="0"/>
          <w:numId w:val="4"/>
        </w:numPr>
        <w:spacing w:after="240"/>
      </w:pPr>
      <w:r w:rsidRPr="00F92A46">
        <w:t>Central Return</w:t>
      </w:r>
    </w:p>
    <w:p w:rsidR="00F92A46" w:rsidRPr="00F92A46" w:rsidRDefault="009E60A7" w:rsidP="009E60A7">
      <w:pPr>
        <w:pStyle w:val="01BodyCopy"/>
        <w:spacing w:after="240"/>
      </w:pPr>
      <w:r>
        <w:rPr>
          <w:noProof/>
        </w:rPr>
        <w:drawing>
          <wp:anchor distT="0" distB="0" distL="114300" distR="114300" simplePos="0" relativeHeight="251724800" behindDoc="0" locked="0" layoutInCell="1" allowOverlap="1" wp14:anchorId="5BAB7956" wp14:editId="5C5AC928">
            <wp:simplePos x="0" y="0"/>
            <wp:positionH relativeFrom="column">
              <wp:posOffset>3240405</wp:posOffset>
            </wp:positionH>
            <wp:positionV relativeFrom="paragraph">
              <wp:posOffset>686435</wp:posOffset>
            </wp:positionV>
            <wp:extent cx="2934970" cy="168211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34970" cy="1682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2A46" w:rsidRPr="00F92A46">
        <w:t>The choice of return air configurations d</w:t>
      </w:r>
      <w:r w:rsidR="0033647D">
        <w:t xml:space="preserve">epends on performance criteria, </w:t>
      </w:r>
      <w:r w:rsidR="00F92A46" w:rsidRPr="00F92A46">
        <w:t>construction limitations and cost. Sometimes the be</w:t>
      </w:r>
      <w:r w:rsidR="0033647D">
        <w:t xml:space="preserve">st solution is a combination of </w:t>
      </w:r>
      <w:r w:rsidR="00F92A46" w:rsidRPr="00F92A46">
        <w:t>the two configurations employing a central return</w:t>
      </w:r>
      <w:r w:rsidR="0033647D">
        <w:t xml:space="preserve"> for large adjoining open areas </w:t>
      </w:r>
      <w:r w:rsidR="00F92A46" w:rsidRPr="00F92A46">
        <w:t>and individual returns for smaller rooms such as bedrooms or dens.</w:t>
      </w:r>
    </w:p>
    <w:p w:rsidR="009E60A7" w:rsidRPr="0033647D" w:rsidRDefault="009E60A7" w:rsidP="00F57170">
      <w:pPr>
        <w:pStyle w:val="01BodyCopy"/>
        <w:spacing w:after="60"/>
        <w:rPr>
          <w:b/>
        </w:rPr>
      </w:pPr>
      <w:r>
        <w:rPr>
          <w:b/>
        </w:rPr>
        <w:t>Central Return Configuration</w:t>
      </w:r>
    </w:p>
    <w:p w:rsidR="009E60A7" w:rsidRDefault="0033647D" w:rsidP="00613F03">
      <w:pPr>
        <w:pStyle w:val="01BodyCopy"/>
        <w:spacing w:after="240"/>
      </w:pPr>
      <w:r w:rsidRPr="009E60A7">
        <w:t>A central return consists of one large grille located in a common-use area relatively close to the equipment which draws all of the house air back to the indoor equipment. This illustration shows a central return applied to a horizontal unit located</w:t>
      </w:r>
      <w:r w:rsidR="009E60A7" w:rsidRPr="009E60A7">
        <w:t xml:space="preserve"> in a crawl space. Central returns are often located in the ceilings when the indoor equipment is installed in the attic.</w:t>
      </w:r>
    </w:p>
    <w:p w:rsidR="00EC7E87" w:rsidRDefault="009E60A7" w:rsidP="00613F03">
      <w:pPr>
        <w:pStyle w:val="01BodyCopy"/>
        <w:spacing w:after="240"/>
      </w:pPr>
      <w:r w:rsidRPr="009E60A7">
        <w:t>Doors to individual rooms pose a problem for central return configurations.</w:t>
      </w:r>
      <w:r>
        <w:t xml:space="preserve"> </w:t>
      </w:r>
      <w:r w:rsidRPr="009E60A7">
        <w:t>When the door is shut into an individual room, air</w:t>
      </w:r>
      <w:r w:rsidR="00F57170">
        <w:t xml:space="preserve"> cannot get back to the central </w:t>
      </w:r>
      <w:r w:rsidRPr="009E60A7">
        <w:t>return. This effects air circulation and comfo</w:t>
      </w:r>
      <w:r w:rsidR="00613F03">
        <w:t xml:space="preserve">rt. Doors are often undercut to </w:t>
      </w:r>
      <w:r w:rsidRPr="009E60A7">
        <w:t xml:space="preserve">allow circulation back to the central return. </w:t>
      </w:r>
      <w:r w:rsidR="00F57170">
        <w:t xml:space="preserve">Sometimes undercutting doors is </w:t>
      </w:r>
      <w:r w:rsidRPr="009E60A7">
        <w:t>not sufficient to attain proper air circulation. Install</w:t>
      </w:r>
      <w:r w:rsidR="00F57170">
        <w:t xml:space="preserve">ing door grilles, “Jump </w:t>
      </w:r>
      <w:r w:rsidRPr="009E60A7">
        <w:t>Ducts”, or “Transfer Grilles” are ways to solve t</w:t>
      </w:r>
      <w:r w:rsidR="00F57170">
        <w:t xml:space="preserve">his problem. As a general rule, </w:t>
      </w:r>
      <w:r w:rsidRPr="009E60A7">
        <w:t>no room should have less than a 6” diameter</w:t>
      </w:r>
      <w:r w:rsidR="00F57170">
        <w:t xml:space="preserve"> jump duct, and master bedrooms </w:t>
      </w:r>
      <w:r w:rsidRPr="009E60A7">
        <w:t xml:space="preserve">usually will have between a 10” </w:t>
      </w:r>
    </w:p>
    <w:p w:rsidR="009E60A7" w:rsidRPr="009E60A7" w:rsidRDefault="00EC7E87" w:rsidP="00EC7E87">
      <w:pPr>
        <w:pStyle w:val="01BodyCopy"/>
        <w:spacing w:after="200"/>
      </w:pPr>
      <w:r>
        <w:rPr>
          <w:noProof/>
        </w:rPr>
        <w:lastRenderedPageBreak/>
        <w:drawing>
          <wp:anchor distT="0" distB="0" distL="114300" distR="114300" simplePos="0" relativeHeight="251662336" behindDoc="1" locked="0" layoutInCell="1" allowOverlap="1" wp14:anchorId="6B1CEFF6" wp14:editId="502EA8ED">
            <wp:simplePos x="0" y="0"/>
            <wp:positionH relativeFrom="column">
              <wp:posOffset>3016250</wp:posOffset>
            </wp:positionH>
            <wp:positionV relativeFrom="paragraph">
              <wp:posOffset>641985</wp:posOffset>
            </wp:positionV>
            <wp:extent cx="3514090" cy="206565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14090" cy="206565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9E60A7" w:rsidRPr="009E60A7">
        <w:t>and</w:t>
      </w:r>
      <w:proofErr w:type="gramEnd"/>
      <w:r w:rsidR="009E60A7" w:rsidRPr="009E60A7">
        <w:t xml:space="preserve"> 12” di</w:t>
      </w:r>
      <w:r w:rsidR="00F57170">
        <w:t xml:space="preserve">ameter jump duct, or equivalent </w:t>
      </w:r>
      <w:r w:rsidR="009E60A7" w:rsidRPr="009E60A7">
        <w:t>transfer area. Master bedrooms are the hardest t</w:t>
      </w:r>
      <w:r w:rsidR="00F57170">
        <w:t xml:space="preserve">o transfer from since they have </w:t>
      </w:r>
      <w:r w:rsidR="009E60A7" w:rsidRPr="009E60A7">
        <w:t>the largest air flow. If more than 250 cfm (cub</w:t>
      </w:r>
      <w:r w:rsidR="00F57170">
        <w:t xml:space="preserve">ic feet per minute) needs to be </w:t>
      </w:r>
      <w:r w:rsidR="009E60A7" w:rsidRPr="009E60A7">
        <w:t>transferred back to the main return area, it</w:t>
      </w:r>
      <w:r w:rsidR="00F57170">
        <w:t xml:space="preserve">’s advisable to run a dedicated </w:t>
      </w:r>
      <w:r w:rsidR="009E60A7" w:rsidRPr="009E60A7">
        <w:t>return</w:t>
      </w:r>
      <w:r w:rsidR="00F57170">
        <w:t xml:space="preserve"> </w:t>
      </w:r>
      <w:r w:rsidR="009E60A7" w:rsidRPr="009E60A7">
        <w:t>duct to that room.</w:t>
      </w:r>
    </w:p>
    <w:p w:rsidR="00F57170" w:rsidRPr="00F57170" w:rsidRDefault="00F57170" w:rsidP="00F57170">
      <w:pPr>
        <w:pStyle w:val="01BodyCopy"/>
        <w:spacing w:after="60"/>
      </w:pPr>
      <w:r w:rsidRPr="00F57170">
        <w:t>A central return configuration has its pros and cons:</w:t>
      </w:r>
    </w:p>
    <w:p w:rsidR="00F57170" w:rsidRPr="00F57170" w:rsidRDefault="00F57170" w:rsidP="00911EAB">
      <w:pPr>
        <w:pStyle w:val="01BodyCopy"/>
        <w:numPr>
          <w:ilvl w:val="0"/>
          <w:numId w:val="4"/>
        </w:numPr>
        <w:ind w:left="360"/>
      </w:pPr>
      <w:r w:rsidRPr="00F57170">
        <w:t>Return duct work is minimal with relatively short runs.</w:t>
      </w:r>
    </w:p>
    <w:p w:rsidR="00F57170" w:rsidRPr="00F57170" w:rsidRDefault="00F57170" w:rsidP="00911EAB">
      <w:pPr>
        <w:pStyle w:val="01BodyCopy"/>
        <w:numPr>
          <w:ilvl w:val="0"/>
          <w:numId w:val="4"/>
        </w:numPr>
        <w:ind w:left="360"/>
      </w:pPr>
      <w:r w:rsidRPr="00F57170">
        <w:t>It’s easy and relatively inexpensive to install.</w:t>
      </w:r>
    </w:p>
    <w:p w:rsidR="00F57170" w:rsidRPr="00F57170" w:rsidRDefault="00F57170" w:rsidP="00911EAB">
      <w:pPr>
        <w:pStyle w:val="01BodyCopy"/>
        <w:numPr>
          <w:ilvl w:val="0"/>
          <w:numId w:val="4"/>
        </w:numPr>
        <w:ind w:left="360"/>
      </w:pPr>
      <w:r w:rsidRPr="00F57170">
        <w:t>It permits convenient air-filter servicing if a filter-grille is used, especially</w:t>
      </w:r>
      <w:r>
        <w:t xml:space="preserve"> </w:t>
      </w:r>
      <w:r w:rsidRPr="00F57170">
        <w:t>if equipment is located in an attic or crawl space.</w:t>
      </w:r>
    </w:p>
    <w:p w:rsidR="00F57170" w:rsidRPr="00F57170" w:rsidRDefault="00F57170" w:rsidP="00911EAB">
      <w:pPr>
        <w:pStyle w:val="01BodyCopy"/>
        <w:numPr>
          <w:ilvl w:val="0"/>
          <w:numId w:val="5"/>
        </w:numPr>
        <w:ind w:left="360"/>
      </w:pPr>
      <w:r w:rsidRPr="00F57170">
        <w:t>It’s generally noisier than individual room returns.</w:t>
      </w:r>
    </w:p>
    <w:p w:rsidR="00F92A46" w:rsidRPr="00F57170" w:rsidRDefault="00F57170" w:rsidP="00EC7E87">
      <w:pPr>
        <w:pStyle w:val="01BodyCopy"/>
        <w:numPr>
          <w:ilvl w:val="0"/>
          <w:numId w:val="5"/>
        </w:numPr>
        <w:spacing w:after="200"/>
        <w:ind w:left="360"/>
      </w:pPr>
      <w:r w:rsidRPr="00F57170">
        <w:t>Provisions must be made to return air from individual rooms by</w:t>
      </w:r>
      <w:r>
        <w:t xml:space="preserve"> </w:t>
      </w:r>
      <w:r w:rsidRPr="00F57170">
        <w:t>undercutting the doors, installing door registers, installing “jump ducts”</w:t>
      </w:r>
      <w:r>
        <w:t xml:space="preserve"> </w:t>
      </w:r>
      <w:r w:rsidRPr="00F57170">
        <w:t>or installing “transfer grilles”.</w:t>
      </w:r>
    </w:p>
    <w:p w:rsidR="00F57170" w:rsidRPr="00F57170" w:rsidRDefault="00F57170" w:rsidP="005378DB">
      <w:pPr>
        <w:pStyle w:val="01BodyCopy"/>
        <w:spacing w:after="60"/>
        <w:rPr>
          <w:b/>
        </w:rPr>
      </w:pPr>
      <w:r w:rsidRPr="00F57170">
        <w:rPr>
          <w:b/>
        </w:rPr>
        <w:t>Individual Room Return Configuration</w:t>
      </w:r>
    </w:p>
    <w:p w:rsidR="00F57170" w:rsidRPr="00F57170" w:rsidRDefault="00F57170" w:rsidP="00F57170">
      <w:pPr>
        <w:pStyle w:val="01BodyCopy"/>
        <w:spacing w:after="60"/>
      </w:pPr>
      <w:r w:rsidRPr="00F57170">
        <w:t>Individual room returns give the best</w:t>
      </w:r>
      <w:r>
        <w:t xml:space="preserve"> overall performance. As with a </w:t>
      </w:r>
      <w:r w:rsidRPr="00F57170">
        <w:t>central return, there are pros and cons:</w:t>
      </w:r>
    </w:p>
    <w:p w:rsidR="00F57170" w:rsidRPr="00F57170" w:rsidRDefault="00F57170" w:rsidP="00911EAB">
      <w:pPr>
        <w:pStyle w:val="01BodyCopy"/>
        <w:numPr>
          <w:ilvl w:val="0"/>
          <w:numId w:val="6"/>
        </w:numPr>
      </w:pPr>
      <w:r w:rsidRPr="00F57170">
        <w:t>It’s generally quieter than a central return.</w:t>
      </w:r>
    </w:p>
    <w:p w:rsidR="00F57170" w:rsidRPr="00F57170" w:rsidRDefault="00F57170" w:rsidP="00911EAB">
      <w:pPr>
        <w:pStyle w:val="01BodyCopy"/>
        <w:numPr>
          <w:ilvl w:val="0"/>
          <w:numId w:val="6"/>
        </w:numPr>
      </w:pPr>
      <w:r w:rsidRPr="00F57170">
        <w:t>It facilitates good air flow within individual rooms, even with doors closed</w:t>
      </w:r>
      <w:r>
        <w:t>.</w:t>
      </w:r>
    </w:p>
    <w:p w:rsidR="00F57170" w:rsidRPr="00F57170" w:rsidRDefault="00F57170" w:rsidP="00911EAB">
      <w:pPr>
        <w:pStyle w:val="01BodyCopy"/>
        <w:numPr>
          <w:ilvl w:val="0"/>
          <w:numId w:val="6"/>
        </w:numPr>
      </w:pPr>
      <w:r w:rsidRPr="00F57170">
        <w:t>Provides better privacy, especially in bedrooms, since doors need not be</w:t>
      </w:r>
      <w:r>
        <w:t xml:space="preserve"> </w:t>
      </w:r>
      <w:r w:rsidRPr="00F57170">
        <w:t>undercut</w:t>
      </w:r>
      <w:r>
        <w:t>.</w:t>
      </w:r>
    </w:p>
    <w:p w:rsidR="00F57170" w:rsidRPr="00F57170" w:rsidRDefault="00F57170" w:rsidP="00911EAB">
      <w:pPr>
        <w:pStyle w:val="01BodyCopy"/>
        <w:numPr>
          <w:ilvl w:val="0"/>
          <w:numId w:val="6"/>
        </w:numPr>
      </w:pPr>
      <w:r w:rsidRPr="00F57170">
        <w:t>Smaller grilles are less conspicuous</w:t>
      </w:r>
      <w:r>
        <w:t>.</w:t>
      </w:r>
    </w:p>
    <w:p w:rsidR="00F57170" w:rsidRPr="00F57170" w:rsidRDefault="00F57170" w:rsidP="00911EAB">
      <w:pPr>
        <w:pStyle w:val="01BodyCopy"/>
        <w:numPr>
          <w:ilvl w:val="0"/>
          <w:numId w:val="6"/>
        </w:numPr>
      </w:pPr>
      <w:r w:rsidRPr="00F57170">
        <w:t>Installation is more complex, takes more materials and takes more time to</w:t>
      </w:r>
      <w:r>
        <w:t xml:space="preserve"> </w:t>
      </w:r>
      <w:r w:rsidRPr="00F57170">
        <w:t>install.</w:t>
      </w:r>
    </w:p>
    <w:p w:rsidR="00F57170" w:rsidRPr="00F57170" w:rsidRDefault="00F57170" w:rsidP="00EC7E87">
      <w:pPr>
        <w:pStyle w:val="01BodyCopy"/>
        <w:numPr>
          <w:ilvl w:val="0"/>
          <w:numId w:val="6"/>
        </w:numPr>
        <w:spacing w:after="200"/>
      </w:pPr>
      <w:r w:rsidRPr="00F57170">
        <w:t>Some homes have limited clearances in attics or crawl spaces making it</w:t>
      </w:r>
      <w:r>
        <w:t xml:space="preserve"> </w:t>
      </w:r>
      <w:r w:rsidRPr="00F57170">
        <w:t>difficult or impossible to install individual room return air.</w:t>
      </w:r>
    </w:p>
    <w:p w:rsidR="00F57170" w:rsidRPr="00F57170" w:rsidRDefault="00F57170" w:rsidP="00EC7E87">
      <w:pPr>
        <w:pStyle w:val="01BodyCopy"/>
        <w:spacing w:after="200"/>
      </w:pPr>
      <w:r w:rsidRPr="00F57170">
        <w:t>It usually costs more to install several room return airs rather than one</w:t>
      </w:r>
      <w:r>
        <w:t xml:space="preserve"> </w:t>
      </w:r>
      <w:r w:rsidRPr="00F57170">
        <w:t>central return.</w:t>
      </w:r>
    </w:p>
    <w:p w:rsidR="00F57170" w:rsidRPr="00F57170" w:rsidRDefault="00F57170" w:rsidP="00F57170">
      <w:pPr>
        <w:pStyle w:val="01BodyCopy"/>
        <w:spacing w:after="60"/>
      </w:pPr>
      <w:r w:rsidRPr="00F57170">
        <w:t>Not all rooms should have individual return airs for reasons of odor and safety,</w:t>
      </w:r>
      <w:r>
        <w:t xml:space="preserve"> </w:t>
      </w:r>
      <w:r w:rsidRPr="00F57170">
        <w:t>or comfort. These include:</w:t>
      </w:r>
    </w:p>
    <w:p w:rsidR="00F57170" w:rsidRPr="00F57170" w:rsidRDefault="00F57170" w:rsidP="00911EAB">
      <w:pPr>
        <w:pStyle w:val="01BodyCopy"/>
        <w:numPr>
          <w:ilvl w:val="0"/>
          <w:numId w:val="6"/>
        </w:numPr>
      </w:pPr>
      <w:r w:rsidRPr="00F57170">
        <w:t>Bathrooms</w:t>
      </w:r>
    </w:p>
    <w:p w:rsidR="00F57170" w:rsidRPr="00F57170" w:rsidRDefault="00F57170" w:rsidP="00911EAB">
      <w:pPr>
        <w:pStyle w:val="01BodyCopy"/>
        <w:numPr>
          <w:ilvl w:val="0"/>
          <w:numId w:val="6"/>
        </w:numPr>
      </w:pPr>
      <w:r w:rsidRPr="00F57170">
        <w:t>Kitchens</w:t>
      </w:r>
    </w:p>
    <w:p w:rsidR="00F57170" w:rsidRPr="00F57170" w:rsidRDefault="00F57170" w:rsidP="00911EAB">
      <w:pPr>
        <w:pStyle w:val="01BodyCopy"/>
        <w:numPr>
          <w:ilvl w:val="0"/>
          <w:numId w:val="6"/>
        </w:numPr>
      </w:pPr>
      <w:r w:rsidRPr="00F57170">
        <w:t>Garages</w:t>
      </w:r>
    </w:p>
    <w:p w:rsidR="00F92A46" w:rsidRPr="00F57170" w:rsidRDefault="00F57170" w:rsidP="00911EAB">
      <w:pPr>
        <w:pStyle w:val="01BodyCopy"/>
        <w:numPr>
          <w:ilvl w:val="0"/>
          <w:numId w:val="6"/>
        </w:numPr>
        <w:spacing w:after="120"/>
      </w:pPr>
      <w:r w:rsidRPr="00F57170">
        <w:t>Mechanical equipment rooms</w:t>
      </w:r>
      <w:r>
        <w:t>.</w:t>
      </w:r>
      <w:r w:rsidR="00B30678" w:rsidRPr="00B30678">
        <w:rPr>
          <w:noProof/>
        </w:rPr>
        <w:t xml:space="preserve"> </w:t>
      </w:r>
    </w:p>
    <w:p w:rsidR="005378DB" w:rsidRDefault="00F57170" w:rsidP="005378DB">
      <w:pPr>
        <w:pStyle w:val="01BodyCopy"/>
        <w:spacing w:after="240"/>
      </w:pPr>
      <w:r w:rsidRPr="00F57170">
        <w:t>The individual room returns must get back to the indoor equipment. This is</w:t>
      </w:r>
      <w:r>
        <w:t xml:space="preserve"> </w:t>
      </w:r>
      <w:r w:rsidRPr="00F57170">
        <w:t>done either by installing individual returns ba</w:t>
      </w:r>
      <w:r>
        <w:t xml:space="preserve">ck to a return air plenum or by using a return duct system. </w:t>
      </w:r>
      <w:r w:rsidRPr="00F57170">
        <w:t>On a return duct system, the return air grille is l</w:t>
      </w:r>
      <w:r>
        <w:t xml:space="preserve">ocated on an inside wall. There </w:t>
      </w:r>
      <w:r w:rsidRPr="00F57170">
        <w:t>is no plate in the wall studs and the sub-floor is cut out at this</w:t>
      </w:r>
      <w:r w:rsidR="005378DB">
        <w:t xml:space="preserve"> point. Thus there </w:t>
      </w:r>
      <w:r w:rsidRPr="00F57170">
        <w:t>is a direct opening from the return air grille t</w:t>
      </w:r>
      <w:r>
        <w:t xml:space="preserve">o the joists. Panning materials </w:t>
      </w:r>
      <w:r w:rsidRPr="00F57170">
        <w:t>cover the joist opening to form a return air ch</w:t>
      </w:r>
      <w:r>
        <w:t xml:space="preserve">amber within the joist space. A </w:t>
      </w:r>
      <w:r w:rsidRPr="00F57170">
        <w:t>rectangular return duct runs perpendicular to the joists. The top of the retur</w:t>
      </w:r>
      <w:r w:rsidR="00B30678">
        <w:t xml:space="preserve">n air </w:t>
      </w:r>
      <w:r w:rsidRPr="00F57170">
        <w:t xml:space="preserve">duct is cut open where it intersects the panned </w:t>
      </w:r>
      <w:r w:rsidR="00B30678">
        <w:t xml:space="preserve">joists. Wood or metal air stops </w:t>
      </w:r>
      <w:r w:rsidRPr="00F57170">
        <w:t xml:space="preserve">are used to seal the end of the joists. The return </w:t>
      </w:r>
      <w:r w:rsidRPr="00F57170">
        <w:lastRenderedPageBreak/>
        <w:t>a</w:t>
      </w:r>
      <w:r w:rsidR="00B30678">
        <w:t xml:space="preserve">ir duct goes back to the indoor </w:t>
      </w:r>
      <w:r w:rsidRPr="00F57170">
        <w:t>equipment. When the indoor blower operates,</w:t>
      </w:r>
      <w:r w:rsidR="00B30678">
        <w:t xml:space="preserve"> return air travels through the </w:t>
      </w:r>
      <w:r w:rsidRPr="00F57170">
        <w:t>return air grille, through the panned joist, thr</w:t>
      </w:r>
      <w:r w:rsidR="00B30678">
        <w:t xml:space="preserve">ough the return air duct and on </w:t>
      </w:r>
      <w:r w:rsidR="005378DB">
        <w:t xml:space="preserve">back to the indoor equipment. </w:t>
      </w:r>
    </w:p>
    <w:p w:rsidR="00F92A46" w:rsidRPr="00F57170" w:rsidRDefault="005378DB" w:rsidP="005378DB">
      <w:pPr>
        <w:pStyle w:val="01BodyCopy"/>
        <w:spacing w:after="240"/>
      </w:pPr>
      <w:r>
        <w:rPr>
          <w:noProof/>
        </w:rPr>
        <w:drawing>
          <wp:anchor distT="0" distB="0" distL="114300" distR="114300" simplePos="0" relativeHeight="251663360" behindDoc="1" locked="0" layoutInCell="1" allowOverlap="1" wp14:anchorId="24B74AB0" wp14:editId="26B90659">
            <wp:simplePos x="0" y="0"/>
            <wp:positionH relativeFrom="column">
              <wp:posOffset>3249295</wp:posOffset>
            </wp:positionH>
            <wp:positionV relativeFrom="paragraph">
              <wp:posOffset>-494030</wp:posOffset>
            </wp:positionV>
            <wp:extent cx="2933700" cy="1533525"/>
            <wp:effectExtent l="0" t="0" r="0"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33700"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sidR="00F57170" w:rsidRPr="00F57170">
        <w:t>A return air duct system is commonly used</w:t>
      </w:r>
      <w:r w:rsidR="00B30678">
        <w:t xml:space="preserve"> with an extended plenum supply </w:t>
      </w:r>
      <w:r w:rsidR="00F57170" w:rsidRPr="00F57170">
        <w:t>duct configuration.</w:t>
      </w:r>
    </w:p>
    <w:p w:rsidR="00F92A46" w:rsidRDefault="009B06AA" w:rsidP="00F92A46">
      <w:pPr>
        <w:pStyle w:val="01BodyCopy"/>
      </w:pPr>
      <w:r>
        <w:rPr>
          <w:noProof/>
        </w:rPr>
        <mc:AlternateContent>
          <mc:Choice Requires="wps">
            <w:drawing>
              <wp:anchor distT="0" distB="0" distL="114300" distR="114300" simplePos="0" relativeHeight="251726848" behindDoc="0" locked="0" layoutInCell="1" allowOverlap="1" wp14:anchorId="7C5E6503" wp14:editId="4C5613CF">
                <wp:simplePos x="0" y="0"/>
                <wp:positionH relativeFrom="column">
                  <wp:posOffset>3816985</wp:posOffset>
                </wp:positionH>
                <wp:positionV relativeFrom="paragraph">
                  <wp:posOffset>104775</wp:posOffset>
                </wp:positionV>
                <wp:extent cx="1868170" cy="1403985"/>
                <wp:effectExtent l="0" t="0" r="0" b="0"/>
                <wp:wrapNone/>
                <wp:docPr id="4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1403985"/>
                        </a:xfrm>
                        <a:prstGeom prst="rect">
                          <a:avLst/>
                        </a:prstGeom>
                        <a:noFill/>
                        <a:ln w="9525">
                          <a:noFill/>
                          <a:miter lim="800000"/>
                          <a:headEnd/>
                          <a:tailEnd/>
                        </a:ln>
                      </wps:spPr>
                      <wps:txbx>
                        <w:txbxContent>
                          <w:p w:rsidR="0098331C" w:rsidRPr="00B30678" w:rsidRDefault="0098331C" w:rsidP="00B30678">
                            <w:pPr>
                              <w:pStyle w:val="01BodyCopy"/>
                              <w:jc w:val="center"/>
                              <w:rPr>
                                <w:b/>
                                <w:sz w:val="18"/>
                                <w:szCs w:val="18"/>
                              </w:rPr>
                            </w:pPr>
                            <w:r w:rsidRPr="00B30678">
                              <w:rPr>
                                <w:b/>
                                <w:sz w:val="18"/>
                                <w:szCs w:val="18"/>
                              </w:rPr>
                              <w:t>Sample Return Air Duct</w:t>
                            </w:r>
                          </w:p>
                          <w:p w:rsidR="0098331C" w:rsidRPr="009E60A7" w:rsidRDefault="0098331C" w:rsidP="00B30678">
                            <w:pPr>
                              <w:pStyle w:val="01BodyCopy"/>
                              <w:spacing w:line="240" w:lineRule="auto"/>
                              <w:jc w:val="center"/>
                              <w:rPr>
                                <w:b/>
                                <w:sz w:val="18"/>
                                <w:szCs w:val="18"/>
                              </w:rPr>
                            </w:pPr>
                            <w:r w:rsidRPr="00B30678">
                              <w:rPr>
                                <w:b/>
                                <w:sz w:val="18"/>
                                <w:szCs w:val="18"/>
                              </w:rPr>
                              <w:t>System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margin-left:300.55pt;margin-top:8.25pt;width:147.1pt;height:110.55pt;z-index:251726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" filled="f" stroked="f">
                <v:textbox style="mso-fit-shape-to-text:t">
                  <w:txbxContent>
                    <w:p w:rsidR="0098331C" w:rsidRPr="00B30678" w:rsidRDefault="0098331C" w:rsidP="00B30678">
                      <w:pPr>
                        <w:pStyle w:val="01BodyCopy"/>
                        <w:jc w:val="center"/>
                        <w:rPr>
                          <w:b/>
                          <w:sz w:val="18"/>
                          <w:szCs w:val="18"/>
                        </w:rPr>
                      </w:pPr>
                      <w:r w:rsidRPr="00B30678">
                        <w:rPr>
                          <w:b/>
                          <w:sz w:val="18"/>
                          <w:szCs w:val="18"/>
                        </w:rPr>
                        <w:t>Sample Return Air Duct</w:t>
                      </w:r>
                    </w:p>
                    <w:p w:rsidR="0098331C" w:rsidRPr="009E60A7" w:rsidRDefault="0098331C" w:rsidP="00B30678">
                      <w:pPr>
                        <w:pStyle w:val="01BodyCopy"/>
                        <w:spacing w:line="240" w:lineRule="auto"/>
                        <w:jc w:val="center"/>
                        <w:rPr>
                          <w:b/>
                          <w:sz w:val="18"/>
                          <w:szCs w:val="18"/>
                        </w:rPr>
                      </w:pPr>
                      <w:r w:rsidRPr="00B30678">
                        <w:rPr>
                          <w:b/>
                          <w:sz w:val="18"/>
                          <w:szCs w:val="18"/>
                        </w:rPr>
                        <w:t>System</w:t>
                      </w:r>
                    </w:p>
                  </w:txbxContent>
                </v:textbox>
              </v:shape>
            </w:pict>
          </mc:Fallback>
        </mc:AlternateContent>
      </w:r>
    </w:p>
    <w:p w:rsidR="005378DB" w:rsidRPr="005378DB" w:rsidRDefault="005378DB" w:rsidP="009B06AA">
      <w:pPr>
        <w:pStyle w:val="01BodyCopy"/>
        <w:spacing w:after="120"/>
        <w:rPr>
          <w:b/>
        </w:rPr>
      </w:pPr>
      <w:r w:rsidRPr="005378DB">
        <w:rPr>
          <w:b/>
        </w:rPr>
        <w:t>3. Return Grille Locations</w:t>
      </w:r>
    </w:p>
    <w:p w:rsidR="005378DB" w:rsidRPr="005378DB" w:rsidRDefault="005378DB" w:rsidP="00613F03">
      <w:pPr>
        <w:pStyle w:val="01BodyCopy"/>
        <w:numPr>
          <w:ilvl w:val="0"/>
          <w:numId w:val="7"/>
        </w:numPr>
        <w:ind w:left="720"/>
      </w:pPr>
      <w:r w:rsidRPr="005378DB">
        <w:t>Low Sidewall</w:t>
      </w:r>
    </w:p>
    <w:p w:rsidR="005378DB" w:rsidRPr="005378DB" w:rsidRDefault="005378DB" w:rsidP="00613F03">
      <w:pPr>
        <w:pStyle w:val="01BodyCopy"/>
        <w:numPr>
          <w:ilvl w:val="0"/>
          <w:numId w:val="7"/>
        </w:numPr>
        <w:ind w:left="720"/>
      </w:pPr>
      <w:r w:rsidRPr="005378DB">
        <w:t>High Sidewall</w:t>
      </w:r>
    </w:p>
    <w:p w:rsidR="005378DB" w:rsidRPr="005378DB" w:rsidRDefault="005378DB" w:rsidP="00613F03">
      <w:pPr>
        <w:pStyle w:val="01BodyCopy"/>
        <w:numPr>
          <w:ilvl w:val="0"/>
          <w:numId w:val="7"/>
        </w:numPr>
        <w:spacing w:after="120"/>
        <w:ind w:left="720"/>
      </w:pPr>
      <w:r w:rsidRPr="005378DB">
        <w:t>Ceiling</w:t>
      </w:r>
    </w:p>
    <w:p w:rsidR="00F92A46" w:rsidRPr="005378DB" w:rsidRDefault="005378DB" w:rsidP="005378DB">
      <w:pPr>
        <w:pStyle w:val="01BodyCopy"/>
      </w:pPr>
      <w:r w:rsidRPr="005378DB">
        <w:t>A grille is a covering with fixed louvers and no damper mechanism. Grilles are</w:t>
      </w:r>
      <w:r w:rsidR="009B06AA">
        <w:t xml:space="preserve"> </w:t>
      </w:r>
      <w:r w:rsidRPr="005378DB">
        <w:t>normally used at return air intakes to conceal the opening. Some return air grilles</w:t>
      </w:r>
      <w:r w:rsidR="009B06AA">
        <w:t xml:space="preserve"> </w:t>
      </w:r>
      <w:r w:rsidRPr="005378DB">
        <w:t>come with provisions for filters.</w:t>
      </w:r>
    </w:p>
    <w:p w:rsidR="00F92A46" w:rsidRDefault="009B06AA" w:rsidP="00F92A46">
      <w:pPr>
        <w:pStyle w:val="01BodyCopy"/>
      </w:pPr>
      <w:r>
        <w:rPr>
          <w:noProof/>
        </w:rPr>
        <mc:AlternateContent>
          <mc:Choice Requires="wpg">
            <w:drawing>
              <wp:anchor distT="0" distB="0" distL="114300" distR="114300" simplePos="0" relativeHeight="251665408" behindDoc="1" locked="0" layoutInCell="1" allowOverlap="1">
                <wp:simplePos x="0" y="0"/>
                <wp:positionH relativeFrom="margin">
                  <wp:align>center</wp:align>
                </wp:positionH>
                <wp:positionV relativeFrom="paragraph">
                  <wp:posOffset>142875</wp:posOffset>
                </wp:positionV>
                <wp:extent cx="4610100" cy="1895475"/>
                <wp:effectExtent l="0" t="0" r="0" b="9525"/>
                <wp:wrapNone/>
                <wp:docPr id="25" name="Group 25"/>
                <wp:cNvGraphicFramePr/>
                <a:graphic xmlns:a="http://schemas.openxmlformats.org/drawingml/2006/main">
                  <a:graphicData uri="http://schemas.microsoft.com/office/word/2010/wordprocessingGroup">
                    <wpg:wgp>
                      <wpg:cNvGrpSpPr/>
                      <wpg:grpSpPr>
                        <a:xfrm>
                          <a:off x="0" y="0"/>
                          <a:ext cx="4610100" cy="1895475"/>
                          <a:chOff x="0" y="0"/>
                          <a:chExt cx="4610100" cy="1895475"/>
                        </a:xfrm>
                      </wpg:grpSpPr>
                      <pic:pic xmlns:pic="http://schemas.openxmlformats.org/drawingml/2006/picture">
                        <pic:nvPicPr>
                          <pic:cNvPr id="7" name="Picture 7"/>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43075" cy="1895475"/>
                          </a:xfrm>
                          <a:prstGeom prst="rect">
                            <a:avLst/>
                          </a:prstGeom>
                          <a:noFill/>
                          <a:ln>
                            <a:noFill/>
                          </a:ln>
                        </pic:spPr>
                      </pic:pic>
                      <pic:pic xmlns:pic="http://schemas.openxmlformats.org/drawingml/2006/picture">
                        <pic:nvPicPr>
                          <pic:cNvPr id="8" name="Picture 8"/>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2657475" y="0"/>
                            <a:ext cx="1952625" cy="1876425"/>
                          </a:xfrm>
                          <a:prstGeom prst="rect">
                            <a:avLst/>
                          </a:prstGeom>
                          <a:noFill/>
                          <a:ln>
                            <a:noFill/>
                          </a:ln>
                        </pic:spPr>
                      </pic:pic>
                    </wpg:wgp>
                  </a:graphicData>
                </a:graphic>
              </wp:anchor>
            </w:drawing>
          </mc:Choice>
          <mc:Fallback>
            <w:pict>
              <v:group id="Group 25" o:spid="_x0000_s1026" style="position:absolute;margin-left:0;margin-top:11.25pt;width:363pt;height:149.25pt;z-index:-251651072;mso-position-horizontal:center;mso-position-horizontal-relative:margin" coordsize="46101,189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17430;height:18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0ojPEAAAA2gAAAA8AAABkcnMvZG93bnJldi54bWxEj0FrAjEUhO8F/0N4Qi9Fs+2hLatRRCgI&#10;24OuFq/Pzetm6+ZlSdJ1+++NUPA4zMw3zHw52Fb05EPjWMHzNANBXDndcK3gsP+YvIMIEVlj65gU&#10;/FGA5WL0MMdcuwvvqC9jLRKEQ44KTIxdLmWoDFkMU9cRJ+/beYsxSV9L7fGS4LaVL1n2Ki02nBYM&#10;drQ2VJ3LX6vgaVOtTp+03/bF187/HE2xtWWh1ON4WM1ARBriPfzf3mgFb3C7km6AX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0ojPEAAAA2gAAAA8AAAAAAAAAAAAAAAAA&#10;nwIAAGRycy9kb3ducmV2LnhtbFBLBQYAAAAABAAEAPcAAACQAwAAAAA=&#10;">
                  <v:imagedata r:id="rId20" o:title=""/>
                  <v:path arrowok="t"/>
                </v:shape>
                <v:shape id="Picture 8" o:spid="_x0000_s1028" type="#_x0000_t75" style="position:absolute;left:26574;width:19527;height:18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ZtZ7AAAAA2gAAAA8AAABkcnMvZG93bnJldi54bWxET89rwjAUvg/8H8ITvAxNJji0GkWcA9lO&#10;VtHrs3m2pc1LabLa/ffLYeDx4/u92vS2Fh21vnSs4W2iQBBnzpScazifPsdzED4gG6wdk4Zf8rBZ&#10;D15WmBj34CN1achFDGGfoIYihCaR0mcFWfQT1xBH7u5aiyHCNpemxUcMt7WcKvUuLZYcGwpsaFdQ&#10;VqU/VsOrmnXK3j4Ufh276vK92Pvqutd6NOy3SxCB+vAU/7sPRkPcGq/EGyDX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Rm1nsAAAADaAAAADwAAAAAAAAAAAAAAAACfAgAA&#10;ZHJzL2Rvd25yZXYueG1sUEsFBgAAAAAEAAQA9wAAAIwDAAAAAA==&#10;">
                  <v:imagedata r:id="rId21" o:title=""/>
                  <v:path arrowok="t"/>
                </v:shape>
                <w10:wrap anchorx="margin"/>
              </v:group>
            </w:pict>
          </mc:Fallback>
        </mc:AlternateContent>
      </w: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9B06AA" w:rsidP="00F92A46">
      <w:pPr>
        <w:pStyle w:val="01BodyCopy"/>
      </w:pPr>
      <w:r>
        <w:rPr>
          <w:noProof/>
        </w:rPr>
        <mc:AlternateContent>
          <mc:Choice Requires="wps">
            <w:drawing>
              <wp:anchor distT="0" distB="0" distL="114300" distR="114300" simplePos="0" relativeHeight="251730944" behindDoc="0" locked="0" layoutInCell="1" allowOverlap="1" wp14:anchorId="24F4FA5C" wp14:editId="65355E2E">
                <wp:simplePos x="0" y="0"/>
                <wp:positionH relativeFrom="column">
                  <wp:posOffset>3464560</wp:posOffset>
                </wp:positionH>
                <wp:positionV relativeFrom="paragraph">
                  <wp:posOffset>134620</wp:posOffset>
                </wp:positionV>
                <wp:extent cx="1868170" cy="1403985"/>
                <wp:effectExtent l="0" t="0" r="0" b="0"/>
                <wp:wrapNone/>
                <wp:docPr id="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1403985"/>
                        </a:xfrm>
                        <a:prstGeom prst="rect">
                          <a:avLst/>
                        </a:prstGeom>
                        <a:noFill/>
                        <a:ln w="9525">
                          <a:noFill/>
                          <a:miter lim="800000"/>
                          <a:headEnd/>
                          <a:tailEnd/>
                        </a:ln>
                      </wps:spPr>
                      <wps:txbx>
                        <w:txbxContent>
                          <w:p w:rsidR="0098331C" w:rsidRPr="009B06AA" w:rsidRDefault="0098331C" w:rsidP="009B06AA">
                            <w:pPr>
                              <w:pStyle w:val="01BodyCopy"/>
                              <w:jc w:val="center"/>
                              <w:rPr>
                                <w:b/>
                                <w:sz w:val="18"/>
                                <w:szCs w:val="18"/>
                              </w:rPr>
                            </w:pPr>
                            <w:r w:rsidRPr="009B06AA">
                              <w:rPr>
                                <w:b/>
                                <w:sz w:val="18"/>
                                <w:szCs w:val="18"/>
                              </w:rPr>
                              <w:t>Sample Return Air</w:t>
                            </w:r>
                          </w:p>
                          <w:p w:rsidR="0098331C" w:rsidRPr="009E60A7" w:rsidRDefault="0098331C" w:rsidP="009B06AA">
                            <w:pPr>
                              <w:pStyle w:val="01BodyCopy"/>
                              <w:spacing w:line="240" w:lineRule="auto"/>
                              <w:jc w:val="center"/>
                              <w:rPr>
                                <w:b/>
                                <w:sz w:val="18"/>
                                <w:szCs w:val="18"/>
                              </w:rPr>
                            </w:pPr>
                            <w:r w:rsidRPr="009B06AA">
                              <w:rPr>
                                <w:b/>
                                <w:sz w:val="18"/>
                                <w:szCs w:val="18"/>
                              </w:rPr>
                              <w:t>Filter Grille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margin-left:272.8pt;margin-top:10.6pt;width:147.1pt;height:110.55pt;z-index:251730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" filled="f" stroked="f">
                <v:textbox style="mso-fit-shape-to-text:t">
                  <w:txbxContent>
                    <w:p w:rsidR="0098331C" w:rsidRPr="009B06AA" w:rsidRDefault="0098331C" w:rsidP="009B06AA">
                      <w:pPr>
                        <w:pStyle w:val="01BodyCopy"/>
                        <w:jc w:val="center"/>
                        <w:rPr>
                          <w:b/>
                          <w:sz w:val="18"/>
                          <w:szCs w:val="18"/>
                        </w:rPr>
                      </w:pPr>
                      <w:r w:rsidRPr="009B06AA">
                        <w:rPr>
                          <w:b/>
                          <w:sz w:val="18"/>
                          <w:szCs w:val="18"/>
                        </w:rPr>
                        <w:t>Sample Return Air</w:t>
                      </w:r>
                    </w:p>
                    <w:p w:rsidR="0098331C" w:rsidRPr="009E60A7" w:rsidRDefault="0098331C" w:rsidP="009B06AA">
                      <w:pPr>
                        <w:pStyle w:val="01BodyCopy"/>
                        <w:spacing w:line="240" w:lineRule="auto"/>
                        <w:jc w:val="center"/>
                        <w:rPr>
                          <w:b/>
                          <w:sz w:val="18"/>
                          <w:szCs w:val="18"/>
                        </w:rPr>
                      </w:pPr>
                      <w:r w:rsidRPr="009B06AA">
                        <w:rPr>
                          <w:b/>
                          <w:sz w:val="18"/>
                          <w:szCs w:val="18"/>
                        </w:rPr>
                        <w:t>Filter Grille</w:t>
                      </w:r>
                    </w:p>
                  </w:txbxContent>
                </v:textbox>
              </v:shape>
            </w:pict>
          </mc:Fallback>
        </mc:AlternateContent>
      </w:r>
      <w:r>
        <w:rPr>
          <w:noProof/>
        </w:rPr>
        <mc:AlternateContent>
          <mc:Choice Requires="wps">
            <w:drawing>
              <wp:anchor distT="0" distB="0" distL="114300" distR="114300" simplePos="0" relativeHeight="251728896" behindDoc="0" locked="0" layoutInCell="1" allowOverlap="1" wp14:anchorId="53D8D517" wp14:editId="4073B716">
                <wp:simplePos x="0" y="0"/>
                <wp:positionH relativeFrom="column">
                  <wp:posOffset>681990</wp:posOffset>
                </wp:positionH>
                <wp:positionV relativeFrom="paragraph">
                  <wp:posOffset>163830</wp:posOffset>
                </wp:positionV>
                <wp:extent cx="1868170" cy="1403985"/>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1403985"/>
                        </a:xfrm>
                        <a:prstGeom prst="rect">
                          <a:avLst/>
                        </a:prstGeom>
                        <a:noFill/>
                        <a:ln w="9525">
                          <a:noFill/>
                          <a:miter lim="800000"/>
                          <a:headEnd/>
                          <a:tailEnd/>
                        </a:ln>
                      </wps:spPr>
                      <wps:txbx>
                        <w:txbxContent>
                          <w:p w:rsidR="0098331C" w:rsidRPr="009B06AA" w:rsidRDefault="0098331C" w:rsidP="009B06AA">
                            <w:pPr>
                              <w:pStyle w:val="01BodyCopy"/>
                              <w:jc w:val="center"/>
                              <w:rPr>
                                <w:b/>
                                <w:sz w:val="18"/>
                                <w:szCs w:val="18"/>
                              </w:rPr>
                            </w:pPr>
                            <w:r w:rsidRPr="009B06AA">
                              <w:rPr>
                                <w:b/>
                                <w:sz w:val="18"/>
                                <w:szCs w:val="18"/>
                              </w:rPr>
                              <w:t>Sample Return Air</w:t>
                            </w:r>
                          </w:p>
                          <w:p w:rsidR="0098331C" w:rsidRPr="009E60A7" w:rsidRDefault="0098331C" w:rsidP="009B06AA">
                            <w:pPr>
                              <w:pStyle w:val="01BodyCopy"/>
                              <w:spacing w:line="240" w:lineRule="auto"/>
                              <w:jc w:val="center"/>
                              <w:rPr>
                                <w:b/>
                                <w:sz w:val="18"/>
                                <w:szCs w:val="18"/>
                              </w:rPr>
                            </w:pPr>
                            <w:r w:rsidRPr="009B06AA">
                              <w:rPr>
                                <w:b/>
                                <w:sz w:val="18"/>
                                <w:szCs w:val="18"/>
                              </w:rPr>
                              <w:t>Grille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margin-left:53.7pt;margin-top:12.9pt;width:147.1pt;height:110.55pt;z-index:251728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" filled="f" stroked="f">
                <v:textbox style="mso-fit-shape-to-text:t">
                  <w:txbxContent>
                    <w:p w:rsidR="0098331C" w:rsidRPr="009B06AA" w:rsidRDefault="0098331C" w:rsidP="009B06AA">
                      <w:pPr>
                        <w:pStyle w:val="01BodyCopy"/>
                        <w:jc w:val="center"/>
                        <w:rPr>
                          <w:b/>
                          <w:sz w:val="18"/>
                          <w:szCs w:val="18"/>
                        </w:rPr>
                      </w:pPr>
                      <w:r w:rsidRPr="009B06AA">
                        <w:rPr>
                          <w:b/>
                          <w:sz w:val="18"/>
                          <w:szCs w:val="18"/>
                        </w:rPr>
                        <w:t>Sample Return Air</w:t>
                      </w:r>
                    </w:p>
                    <w:p w:rsidR="0098331C" w:rsidRPr="009E60A7" w:rsidRDefault="0098331C" w:rsidP="009B06AA">
                      <w:pPr>
                        <w:pStyle w:val="01BodyCopy"/>
                        <w:spacing w:line="240" w:lineRule="auto"/>
                        <w:jc w:val="center"/>
                        <w:rPr>
                          <w:b/>
                          <w:sz w:val="18"/>
                          <w:szCs w:val="18"/>
                        </w:rPr>
                      </w:pPr>
                      <w:r w:rsidRPr="009B06AA">
                        <w:rPr>
                          <w:b/>
                          <w:sz w:val="18"/>
                          <w:szCs w:val="18"/>
                        </w:rPr>
                        <w:t>Grille</w:t>
                      </w:r>
                    </w:p>
                  </w:txbxContent>
                </v:textbox>
              </v:shape>
            </w:pict>
          </mc:Fallback>
        </mc:AlternateContent>
      </w: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9B06AA" w:rsidRPr="009B06AA" w:rsidRDefault="009B06AA" w:rsidP="009B06AA">
      <w:pPr>
        <w:pStyle w:val="01BodyCopy"/>
      </w:pPr>
      <w:r w:rsidRPr="009B06AA">
        <w:t>Return air grilles have less effect on room air motion than supply air registers.</w:t>
      </w:r>
      <w:r>
        <w:t xml:space="preserve"> </w:t>
      </w:r>
      <w:r w:rsidRPr="009B06AA">
        <w:t>However, their location can enhance total sys</w:t>
      </w:r>
      <w:r>
        <w:t xml:space="preserve">tem performance. Low return air </w:t>
      </w:r>
      <w:r w:rsidRPr="009B06AA">
        <w:t>intakes draw cooler air from the floor to improve heating. High return and</w:t>
      </w:r>
    </w:p>
    <w:p w:rsidR="00F92A46" w:rsidRPr="009B06AA" w:rsidRDefault="009B06AA" w:rsidP="009B06AA">
      <w:pPr>
        <w:pStyle w:val="01BodyCopy"/>
      </w:pPr>
      <w:r w:rsidRPr="009B06AA">
        <w:t>ceiling returns draw warmer air from the ceilin</w:t>
      </w:r>
      <w:r>
        <w:t xml:space="preserve">g to improve cooling. Here is a </w:t>
      </w:r>
      <w:r w:rsidRPr="009B06AA">
        <w:t>guide:</w:t>
      </w:r>
    </w:p>
    <w:p w:rsidR="00F92A46" w:rsidRDefault="009B06AA" w:rsidP="00F92A46">
      <w:pPr>
        <w:pStyle w:val="01BodyCopy"/>
      </w:pPr>
      <w:r>
        <w:rPr>
          <w:noProof/>
        </w:rPr>
        <mc:AlternateContent>
          <mc:Choice Requires="wpg">
            <w:drawing>
              <wp:anchor distT="0" distB="0" distL="114300" distR="114300" simplePos="0" relativeHeight="251735040" behindDoc="0" locked="0" layoutInCell="1" allowOverlap="1">
                <wp:simplePos x="0" y="0"/>
                <wp:positionH relativeFrom="margin">
                  <wp:align>center</wp:align>
                </wp:positionH>
                <wp:positionV relativeFrom="paragraph">
                  <wp:posOffset>73660</wp:posOffset>
                </wp:positionV>
                <wp:extent cx="4991100" cy="1266825"/>
                <wp:effectExtent l="0" t="0" r="0" b="0"/>
                <wp:wrapNone/>
                <wp:docPr id="487" name="Group 487"/>
                <wp:cNvGraphicFramePr/>
                <a:graphic xmlns:a="http://schemas.openxmlformats.org/drawingml/2006/main">
                  <a:graphicData uri="http://schemas.microsoft.com/office/word/2010/wordprocessingGroup">
                    <wpg:wgp>
                      <wpg:cNvGrpSpPr/>
                      <wpg:grpSpPr>
                        <a:xfrm>
                          <a:off x="0" y="0"/>
                          <a:ext cx="4991100" cy="1266825"/>
                          <a:chOff x="0" y="0"/>
                          <a:chExt cx="4991100" cy="1266825"/>
                        </a:xfrm>
                      </wpg:grpSpPr>
                      <wps:wsp>
                        <wps:cNvPr id="485" name="Text Box 2"/>
                        <wps:cNvSpPr txBox="1">
                          <a:spLocks noChangeArrowheads="1"/>
                        </wps:cNvSpPr>
                        <wps:spPr bwMode="auto">
                          <a:xfrm>
                            <a:off x="0" y="0"/>
                            <a:ext cx="2495550" cy="1266825"/>
                          </a:xfrm>
                          <a:prstGeom prst="rect">
                            <a:avLst/>
                          </a:prstGeom>
                          <a:noFill/>
                          <a:ln w="9525">
                            <a:noFill/>
                            <a:miter lim="800000"/>
                            <a:headEnd/>
                            <a:tailEnd/>
                          </a:ln>
                        </wps:spPr>
                        <wps:txbx>
                          <w:txbxContent>
                            <w:p w:rsidR="0098331C" w:rsidRPr="009B06AA" w:rsidRDefault="0098331C" w:rsidP="009B06AA">
                              <w:pPr>
                                <w:pStyle w:val="01BodyCopy"/>
                                <w:rPr>
                                  <w:b/>
                                </w:rPr>
                              </w:pPr>
                              <w:r w:rsidRPr="009B06AA">
                                <w:rPr>
                                  <w:b/>
                                </w:rPr>
                                <w:t>Operation Return Location</w:t>
                              </w:r>
                            </w:p>
                            <w:p w:rsidR="0098331C" w:rsidRDefault="0098331C" w:rsidP="00911EAB">
                              <w:pPr>
                                <w:pStyle w:val="01BodyCopy"/>
                                <w:numPr>
                                  <w:ilvl w:val="0"/>
                                  <w:numId w:val="8"/>
                                </w:numPr>
                              </w:pPr>
                              <w:r>
                                <w:t>Heating Only</w:t>
                              </w:r>
                            </w:p>
                            <w:p w:rsidR="0098331C" w:rsidRDefault="0098331C" w:rsidP="00911EAB">
                              <w:pPr>
                                <w:pStyle w:val="01BodyCopy"/>
                                <w:numPr>
                                  <w:ilvl w:val="0"/>
                                  <w:numId w:val="8"/>
                                </w:numPr>
                              </w:pPr>
                              <w:r>
                                <w:t>Cooling Only</w:t>
                              </w:r>
                            </w:p>
                            <w:p w:rsidR="0098331C" w:rsidRDefault="0098331C" w:rsidP="00911EAB">
                              <w:pPr>
                                <w:pStyle w:val="01BodyCopy"/>
                                <w:numPr>
                                  <w:ilvl w:val="0"/>
                                  <w:numId w:val="8"/>
                                </w:numPr>
                              </w:pPr>
                              <w:r>
                                <w:t>Heating predominate, some cooling</w:t>
                              </w:r>
                            </w:p>
                            <w:p w:rsidR="0098331C" w:rsidRDefault="0098331C" w:rsidP="00911EAB">
                              <w:pPr>
                                <w:pStyle w:val="01BodyCopy"/>
                                <w:numPr>
                                  <w:ilvl w:val="0"/>
                                  <w:numId w:val="8"/>
                                </w:numPr>
                              </w:pPr>
                              <w:r>
                                <w:t>Cooling predominate, some heating</w:t>
                              </w:r>
                            </w:p>
                            <w:p w:rsidR="0098331C" w:rsidRDefault="0098331C"/>
                          </w:txbxContent>
                        </wps:txbx>
                        <wps:bodyPr rot="0" vert="horz" wrap="square" lIns="91440" tIns="45720" rIns="91440" bIns="45720" anchor="t" anchorCtr="0">
                          <a:noAutofit/>
                        </wps:bodyPr>
                      </wps:wsp>
                      <wps:wsp>
                        <wps:cNvPr id="486" name="Text Box 2"/>
                        <wps:cNvSpPr txBox="1">
                          <a:spLocks noChangeArrowheads="1"/>
                        </wps:cNvSpPr>
                        <wps:spPr bwMode="auto">
                          <a:xfrm>
                            <a:off x="2495550" y="0"/>
                            <a:ext cx="2495550" cy="1266825"/>
                          </a:xfrm>
                          <a:prstGeom prst="rect">
                            <a:avLst/>
                          </a:prstGeom>
                          <a:noFill/>
                          <a:ln w="9525">
                            <a:noFill/>
                            <a:miter lim="800000"/>
                            <a:headEnd/>
                            <a:tailEnd/>
                          </a:ln>
                        </wps:spPr>
                        <wps:txbx>
                          <w:txbxContent>
                            <w:p w:rsidR="0098331C" w:rsidRPr="009B06AA" w:rsidRDefault="0098331C" w:rsidP="009B06AA">
                              <w:pPr>
                                <w:pStyle w:val="01BodyCopy"/>
                                <w:rPr>
                                  <w:b/>
                                </w:rPr>
                              </w:pPr>
                              <w:r w:rsidRPr="009B06AA">
                                <w:rPr>
                                  <w:b/>
                                </w:rPr>
                                <w:t>Return Location</w:t>
                              </w:r>
                            </w:p>
                            <w:p w:rsidR="0098331C" w:rsidRPr="009B06AA" w:rsidRDefault="0098331C" w:rsidP="009B06AA">
                              <w:pPr>
                                <w:pStyle w:val="01BodyCopy"/>
                              </w:pPr>
                              <w:r w:rsidRPr="009B06AA">
                                <w:t>Low</w:t>
                              </w:r>
                            </w:p>
                            <w:p w:rsidR="0098331C" w:rsidRPr="009B06AA" w:rsidRDefault="0098331C" w:rsidP="009B06AA">
                              <w:pPr>
                                <w:pStyle w:val="01BodyCopy"/>
                              </w:pPr>
                              <w:r w:rsidRPr="009B06AA">
                                <w:t>High</w:t>
                              </w:r>
                            </w:p>
                            <w:p w:rsidR="0098331C" w:rsidRPr="009B06AA" w:rsidRDefault="0098331C" w:rsidP="009B06AA">
                              <w:pPr>
                                <w:pStyle w:val="01BodyCopy"/>
                              </w:pPr>
                              <w:r w:rsidRPr="009B06AA">
                                <w:t>Low</w:t>
                              </w:r>
                            </w:p>
                            <w:p w:rsidR="0098331C" w:rsidRPr="009B06AA" w:rsidRDefault="0098331C" w:rsidP="009B06AA">
                              <w:pPr>
                                <w:pStyle w:val="01BodyCopy"/>
                              </w:pPr>
                              <w:r w:rsidRPr="009B06AA">
                                <w:t>High</w:t>
                              </w:r>
                            </w:p>
                          </w:txbxContent>
                        </wps:txbx>
                        <wps:bodyPr rot="0" vert="horz" wrap="square" lIns="91440" tIns="45720" rIns="91440" bIns="45720" anchor="t" anchorCtr="0">
                          <a:noAutofit/>
                        </wps:bodyPr>
                      </wps:wsp>
                    </wpg:wgp>
                  </a:graphicData>
                </a:graphic>
              </wp:anchor>
            </w:drawing>
          </mc:Choice>
          <mc:Fallback>
            <w:pict>
              <v:group id="Group 487" o:spid="_x0000_s1032" style="position:absolute;margin-left:0;margin-top:5.8pt;width:393pt;height:99.75pt;z-index:251735040;mso-position-horizontal:center;mso-position-horizontal-relative:margin" coordsize="49911,12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">
                <v:shape id="_x0000_s1033" type="#_x0000_t202" style="position:absolute;width:24955;height:12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cpsMA&#10;AADcAAAADwAAAGRycy9kb3ducmV2LnhtbESPQYvCMBSE78L+h/AWvGmyoqJdo4gieFLUXWFvj+bZ&#10;lm1eShNt/fdGEDwOM/MNM1u0thQ3qn3hWMNXX4EgTp0pONPwc9r0JiB8QDZYOiYNd/KwmH90ZpgY&#10;1/CBbseQiQhhn6CGPIQqkdKnOVn0fVcRR+/iaoshyjqTpsYmwm0pB0qNpcWC40KOFa1ySv+PV6vh&#10;d3f5Ow/VPlvbUdW4Vkm2U6l197NdfoMI1IZ3+NXeGg3DyQieZ+IR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cpsMAAADcAAAADwAAAAAAAAAAAAAAAACYAgAAZHJzL2Rv&#10;d25yZXYueG1sUEsFBgAAAAAEAAQA9QAAAIgDAAAAAA==&#10;" filled="f" stroked="f">
                  <v:textbox>
                    <w:txbxContent>
                      <w:p w:rsidR="0098331C" w:rsidRPr="009B06AA" w:rsidRDefault="0098331C" w:rsidP="009B06AA">
                        <w:pPr>
                          <w:pStyle w:val="01BodyCopy"/>
                          <w:rPr>
                            <w:b/>
                          </w:rPr>
                        </w:pPr>
                        <w:r w:rsidRPr="009B06AA">
                          <w:rPr>
                            <w:b/>
                          </w:rPr>
                          <w:t>Operation Return Location</w:t>
                        </w:r>
                      </w:p>
                      <w:p w:rsidR="0098331C" w:rsidRDefault="0098331C" w:rsidP="00911EAB">
                        <w:pPr>
                          <w:pStyle w:val="01BodyCopy"/>
                          <w:numPr>
                            <w:ilvl w:val="0"/>
                            <w:numId w:val="8"/>
                          </w:numPr>
                        </w:pPr>
                        <w:r>
                          <w:t>Heating Only</w:t>
                        </w:r>
                      </w:p>
                      <w:p w:rsidR="0098331C" w:rsidRDefault="0098331C" w:rsidP="00911EAB">
                        <w:pPr>
                          <w:pStyle w:val="01BodyCopy"/>
                          <w:numPr>
                            <w:ilvl w:val="0"/>
                            <w:numId w:val="8"/>
                          </w:numPr>
                        </w:pPr>
                        <w:r>
                          <w:t>Cooling Only</w:t>
                        </w:r>
                      </w:p>
                      <w:p w:rsidR="0098331C" w:rsidRDefault="0098331C" w:rsidP="00911EAB">
                        <w:pPr>
                          <w:pStyle w:val="01BodyCopy"/>
                          <w:numPr>
                            <w:ilvl w:val="0"/>
                            <w:numId w:val="8"/>
                          </w:numPr>
                        </w:pPr>
                        <w:r>
                          <w:t>Heating predominate, some cooling</w:t>
                        </w:r>
                      </w:p>
                      <w:p w:rsidR="0098331C" w:rsidRDefault="0098331C" w:rsidP="00911EAB">
                        <w:pPr>
                          <w:pStyle w:val="01BodyCopy"/>
                          <w:numPr>
                            <w:ilvl w:val="0"/>
                            <w:numId w:val="8"/>
                          </w:numPr>
                        </w:pPr>
                        <w:r>
                          <w:t>Cooling predominate, some heating</w:t>
                        </w:r>
                      </w:p>
                      <w:p w:rsidR="0098331C" w:rsidRDefault="0098331C"/>
                    </w:txbxContent>
                  </v:textbox>
                </v:shape>
                <v:shape id="_x0000_s1034" type="#_x0000_t202" style="position:absolute;left:24955;width:24956;height:12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iC0cQA&#10;AADcAAAADwAAAGRycy9kb3ducmV2LnhtbESPQWvCQBSE70L/w/IKveluiw2augliKfSkGFuht0f2&#10;mYRm34bs1sR/3xUEj8PMfMOs8tG24ky9bxxreJ4pEMSlMw1XGr4OH9MFCB+QDbaOScOFPOTZw2SF&#10;qXED7+lchEpECPsUNdQhdKmUvqzJop+5jjh6J9dbDFH2lTQ9DhFuW/miVCItNhwXauxoU1P5W/xZ&#10;Dd/b089xrnbVu33tBjcqyXYptX56HNdvIAKN4R6+tT+Nhvki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IgtHEAAAA3AAAAA8AAAAAAAAAAAAAAAAAmAIAAGRycy9k&#10;b3ducmV2LnhtbFBLBQYAAAAABAAEAPUAAACJAwAAAAA=&#10;" filled="f" stroked="f">
                  <v:textbox>
                    <w:txbxContent>
                      <w:p w:rsidR="0098331C" w:rsidRPr="009B06AA" w:rsidRDefault="0098331C" w:rsidP="009B06AA">
                        <w:pPr>
                          <w:pStyle w:val="01BodyCopy"/>
                          <w:rPr>
                            <w:b/>
                          </w:rPr>
                        </w:pPr>
                        <w:r w:rsidRPr="009B06AA">
                          <w:rPr>
                            <w:b/>
                          </w:rPr>
                          <w:t>Return Location</w:t>
                        </w:r>
                      </w:p>
                      <w:p w:rsidR="0098331C" w:rsidRPr="009B06AA" w:rsidRDefault="0098331C" w:rsidP="009B06AA">
                        <w:pPr>
                          <w:pStyle w:val="01BodyCopy"/>
                        </w:pPr>
                        <w:r w:rsidRPr="009B06AA">
                          <w:t>Low</w:t>
                        </w:r>
                      </w:p>
                      <w:p w:rsidR="0098331C" w:rsidRPr="009B06AA" w:rsidRDefault="0098331C" w:rsidP="009B06AA">
                        <w:pPr>
                          <w:pStyle w:val="01BodyCopy"/>
                        </w:pPr>
                        <w:r w:rsidRPr="009B06AA">
                          <w:t>High</w:t>
                        </w:r>
                      </w:p>
                      <w:p w:rsidR="0098331C" w:rsidRPr="009B06AA" w:rsidRDefault="0098331C" w:rsidP="009B06AA">
                        <w:pPr>
                          <w:pStyle w:val="01BodyCopy"/>
                        </w:pPr>
                        <w:r w:rsidRPr="009B06AA">
                          <w:t>Low</w:t>
                        </w:r>
                      </w:p>
                      <w:p w:rsidR="0098331C" w:rsidRPr="009B06AA" w:rsidRDefault="0098331C" w:rsidP="009B06AA">
                        <w:pPr>
                          <w:pStyle w:val="01BodyCopy"/>
                        </w:pPr>
                        <w:r w:rsidRPr="009B06AA">
                          <w:t>High</w:t>
                        </w:r>
                      </w:p>
                    </w:txbxContent>
                  </v:textbox>
                </v:shape>
                <w10:wrap anchorx="margin"/>
              </v:group>
            </w:pict>
          </mc:Fallback>
        </mc:AlternateContent>
      </w:r>
    </w:p>
    <w:p w:rsidR="009B06AA" w:rsidRDefault="009B06AA" w:rsidP="009B06AA">
      <w:pPr>
        <w:pStyle w:val="01BodyCopy"/>
        <w:rPr>
          <w:b/>
        </w:rPr>
        <w:sectPr w:rsidR="009B06AA" w:rsidSect="00984489">
          <w:headerReference w:type="even" r:id="rId22"/>
          <w:headerReference w:type="default" r:id="rId23"/>
          <w:footerReference w:type="default" r:id="rId24"/>
          <w:headerReference w:type="first" r:id="rId25"/>
          <w:type w:val="continuous"/>
          <w:pgSz w:w="12240" w:h="15840" w:code="1"/>
          <w:pgMar w:top="2592" w:right="1166" w:bottom="1008" w:left="1267" w:header="720" w:footer="720" w:gutter="0"/>
          <w:pgNumType w:start="0"/>
          <w:cols w:space="720"/>
          <w:titlePg/>
          <w:docGrid w:linePitch="381"/>
        </w:sectPr>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9B06AA" w:rsidRDefault="009B06AA" w:rsidP="009B06AA">
      <w:pPr>
        <w:pStyle w:val="01BodyCopy"/>
      </w:pPr>
      <w:r w:rsidRPr="009B06AA">
        <w:lastRenderedPageBreak/>
        <w:t>On multilevel and two-story homes with both heating and cooling, good</w:t>
      </w:r>
      <w:r>
        <w:t xml:space="preserve"> </w:t>
      </w:r>
      <w:r w:rsidRPr="009B06AA">
        <w:t xml:space="preserve">judgment is needed. Since upper levels tend </w:t>
      </w:r>
      <w:r>
        <w:t xml:space="preserve">to heat more readily by natural </w:t>
      </w:r>
      <w:r w:rsidRPr="009B06AA">
        <w:t>convection, cooling is more critical and the upper</w:t>
      </w:r>
      <w:r w:rsidR="005102FB">
        <w:t xml:space="preserve">-level returns should be placed </w:t>
      </w:r>
      <w:r w:rsidRPr="009B06AA">
        <w:t>high. Conversely, lower levels will tend to cool by convection,</w:t>
      </w:r>
      <w:r w:rsidR="005102FB">
        <w:t xml:space="preserve"> and the returns </w:t>
      </w:r>
      <w:r w:rsidRPr="009B06AA">
        <w:t>should be placed low to improve heating.</w:t>
      </w:r>
    </w:p>
    <w:p w:rsidR="009B06AA" w:rsidRDefault="009B06AA" w:rsidP="009B06AA">
      <w:pPr>
        <w:pStyle w:val="01BodyCopy"/>
      </w:pPr>
    </w:p>
    <w:p w:rsidR="009B06AA" w:rsidRPr="009B06AA" w:rsidRDefault="009B06AA" w:rsidP="009B06AA">
      <w:pPr>
        <w:pStyle w:val="01BodyCopy"/>
        <w:spacing w:after="120"/>
        <w:rPr>
          <w:b/>
        </w:rPr>
      </w:pPr>
      <w:r w:rsidRPr="009B06AA">
        <w:rPr>
          <w:b/>
        </w:rPr>
        <w:t>4. Supply Duct Configurations</w:t>
      </w:r>
    </w:p>
    <w:p w:rsidR="009B06AA" w:rsidRPr="009B06AA" w:rsidRDefault="009B06AA" w:rsidP="00911EAB">
      <w:pPr>
        <w:pStyle w:val="01BodyCopy"/>
        <w:numPr>
          <w:ilvl w:val="0"/>
          <w:numId w:val="9"/>
        </w:numPr>
      </w:pPr>
      <w:r w:rsidRPr="009B06AA">
        <w:t>Extended Plenum</w:t>
      </w:r>
    </w:p>
    <w:p w:rsidR="009B06AA" w:rsidRPr="009B06AA" w:rsidRDefault="009B06AA" w:rsidP="00911EAB">
      <w:pPr>
        <w:pStyle w:val="01BodyCopy"/>
        <w:numPr>
          <w:ilvl w:val="0"/>
          <w:numId w:val="9"/>
        </w:numPr>
      </w:pPr>
      <w:r w:rsidRPr="009B06AA">
        <w:t>Radial</w:t>
      </w:r>
    </w:p>
    <w:p w:rsidR="009B06AA" w:rsidRDefault="009B06AA" w:rsidP="00911EAB">
      <w:pPr>
        <w:pStyle w:val="01BodyCopy"/>
        <w:numPr>
          <w:ilvl w:val="0"/>
          <w:numId w:val="9"/>
        </w:numPr>
      </w:pPr>
      <w:r w:rsidRPr="009B06AA">
        <w:t>Perimeter Loop</w:t>
      </w:r>
    </w:p>
    <w:p w:rsidR="009B06AA" w:rsidRDefault="009B06AA" w:rsidP="009B06AA">
      <w:pPr>
        <w:pStyle w:val="01BodyCopy"/>
      </w:pPr>
    </w:p>
    <w:p w:rsidR="00F92A46" w:rsidRPr="009B06AA" w:rsidRDefault="009B06AA" w:rsidP="009B06AA">
      <w:pPr>
        <w:pStyle w:val="01BodyCopy"/>
        <w:rPr>
          <w:b/>
        </w:rPr>
      </w:pPr>
      <w:r w:rsidRPr="009B06AA">
        <w:rPr>
          <w:b/>
        </w:rPr>
        <w:t>Extended Plenum</w:t>
      </w:r>
    </w:p>
    <w:p w:rsidR="00F92A46" w:rsidRDefault="009B06AA" w:rsidP="00F92A46">
      <w:pPr>
        <w:pStyle w:val="01BodyCopy"/>
      </w:pPr>
      <w:r>
        <w:rPr>
          <w:noProof/>
        </w:rPr>
        <w:drawing>
          <wp:anchor distT="0" distB="0" distL="114300" distR="114300" simplePos="0" relativeHeight="251666432" behindDoc="1" locked="0" layoutInCell="1" allowOverlap="1" wp14:anchorId="78115925" wp14:editId="4C95E703">
            <wp:simplePos x="0" y="0"/>
            <wp:positionH relativeFrom="column">
              <wp:posOffset>852804</wp:posOffset>
            </wp:positionH>
            <wp:positionV relativeFrom="paragraph">
              <wp:posOffset>114300</wp:posOffset>
            </wp:positionV>
            <wp:extent cx="4352925" cy="1961544"/>
            <wp:effectExtent l="0" t="0" r="0" b="63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52925" cy="19615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EC5C68" w:rsidRDefault="009B06AA" w:rsidP="00EC5C68">
      <w:pPr>
        <w:autoSpaceDE w:val="0"/>
        <w:autoSpaceDN w:val="0"/>
        <w:adjustRightInd w:val="0"/>
      </w:pPr>
      <w:r>
        <w:rPr>
          <w:noProof/>
        </w:rPr>
        <mc:AlternateContent>
          <mc:Choice Requires="wps">
            <w:drawing>
              <wp:anchor distT="0" distB="0" distL="114300" distR="114300" simplePos="0" relativeHeight="251737088" behindDoc="0" locked="0" layoutInCell="1" allowOverlap="1" wp14:anchorId="24AF50A3" wp14:editId="74B53ACE">
                <wp:simplePos x="0" y="0"/>
                <wp:positionH relativeFrom="column">
                  <wp:posOffset>1061720</wp:posOffset>
                </wp:positionH>
                <wp:positionV relativeFrom="paragraph">
                  <wp:posOffset>756285</wp:posOffset>
                </wp:positionV>
                <wp:extent cx="4067175" cy="1403985"/>
                <wp:effectExtent l="0" t="0" r="0" b="1270"/>
                <wp:wrapNone/>
                <wp:docPr id="4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7175" cy="1403985"/>
                        </a:xfrm>
                        <a:prstGeom prst="rect">
                          <a:avLst/>
                        </a:prstGeom>
                        <a:noFill/>
                        <a:ln w="9525">
                          <a:noFill/>
                          <a:miter lim="800000"/>
                          <a:headEnd/>
                          <a:tailEnd/>
                        </a:ln>
                      </wps:spPr>
                      <wps:txbx>
                        <w:txbxContent>
                          <w:p w:rsidR="0098331C" w:rsidRPr="009B06AA" w:rsidRDefault="0098331C" w:rsidP="009B06AA">
                            <w:pPr>
                              <w:pStyle w:val="01BodyCopy"/>
                              <w:jc w:val="center"/>
                              <w:rPr>
                                <w:b/>
                              </w:rPr>
                            </w:pPr>
                            <w:r w:rsidRPr="009B06AA">
                              <w:rPr>
                                <w:b/>
                              </w:rPr>
                              <w:t>Sample Extended Plenum Supply</w:t>
                            </w:r>
                          </w:p>
                          <w:p w:rsidR="0098331C" w:rsidRPr="009B06AA" w:rsidRDefault="0098331C" w:rsidP="009B06AA">
                            <w:pPr>
                              <w:pStyle w:val="01BodyCopy"/>
                              <w:jc w:val="center"/>
                              <w:rPr>
                                <w:b/>
                              </w:rPr>
                            </w:pPr>
                            <w:r w:rsidRPr="009B06AA">
                              <w:rPr>
                                <w:b/>
                              </w:rPr>
                              <w:t>Configuration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margin-left:83.6pt;margin-top:59.55pt;width:320.25pt;height:110.55pt;z-index:251737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" filled="f" stroked="f">
                <v:textbox style="mso-fit-shape-to-text:t">
                  <w:txbxContent>
                    <w:p w:rsidR="0098331C" w:rsidRPr="009B06AA" w:rsidRDefault="0098331C" w:rsidP="009B06AA">
                      <w:pPr>
                        <w:pStyle w:val="01BodyCopy"/>
                        <w:jc w:val="center"/>
                        <w:rPr>
                          <w:b/>
                        </w:rPr>
                      </w:pPr>
                      <w:r w:rsidRPr="009B06AA">
                        <w:rPr>
                          <w:b/>
                        </w:rPr>
                        <w:t>Sample Extended Plenum Supply</w:t>
                      </w:r>
                    </w:p>
                    <w:p w:rsidR="0098331C" w:rsidRPr="009B06AA" w:rsidRDefault="0098331C" w:rsidP="009B06AA">
                      <w:pPr>
                        <w:pStyle w:val="01BodyCopy"/>
                        <w:jc w:val="center"/>
                        <w:rPr>
                          <w:b/>
                        </w:rPr>
                      </w:pPr>
                      <w:r w:rsidRPr="009B06AA">
                        <w:rPr>
                          <w:b/>
                        </w:rPr>
                        <w:t>Configuration</w:t>
                      </w:r>
                    </w:p>
                  </w:txbxContent>
                </v:textbox>
              </v:shape>
            </w:pict>
          </mc:Fallback>
        </mc:AlternateContent>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p>
    <w:p w:rsidR="00EC5C68" w:rsidRPr="00EC5C68" w:rsidRDefault="00EC5C68" w:rsidP="00EC5C68">
      <w:pPr>
        <w:pStyle w:val="01BodyCopy"/>
        <w:spacing w:after="240"/>
      </w:pPr>
      <w:r>
        <w:rPr>
          <w:noProof/>
        </w:rPr>
        <w:drawing>
          <wp:anchor distT="0" distB="0" distL="114300" distR="114300" simplePos="0" relativeHeight="251667456" behindDoc="1" locked="0" layoutInCell="1" allowOverlap="1" wp14:anchorId="05FDE083" wp14:editId="779AC0E7">
            <wp:simplePos x="0" y="0"/>
            <wp:positionH relativeFrom="column">
              <wp:posOffset>3481705</wp:posOffset>
            </wp:positionH>
            <wp:positionV relativeFrom="paragraph">
              <wp:posOffset>434340</wp:posOffset>
            </wp:positionV>
            <wp:extent cx="2400300" cy="152781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00300" cy="1527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5C68">
        <w:t>In an extended plenum duct system, rectangular supply air ducts connect to the supply air plenum. Think of the rectangular duct as extending the supply air plenum. Individual supply runs connect to the rectangular supply duct to deliver the treated air to the home.</w:t>
      </w:r>
      <w:r w:rsidR="00F92A46" w:rsidRPr="00EC5C68">
        <w:tab/>
      </w:r>
      <w:r w:rsidR="00F92A46" w:rsidRPr="00EC5C68">
        <w:tab/>
      </w:r>
    </w:p>
    <w:p w:rsidR="00EC5C68" w:rsidRDefault="00EC5C68" w:rsidP="00EC5C68">
      <w:pPr>
        <w:pStyle w:val="01BodyCopy"/>
      </w:pPr>
      <w:r w:rsidRPr="00EC5C68">
        <w:t>As supply air runs are taken off the</w:t>
      </w:r>
      <w:r>
        <w:t xml:space="preserve"> </w:t>
      </w:r>
      <w:r w:rsidRPr="00EC5C68">
        <w:t xml:space="preserve">extended plenum, less </w:t>
      </w:r>
    </w:p>
    <w:p w:rsidR="00EC5C68" w:rsidRPr="00EC5C68" w:rsidRDefault="00EC5C68" w:rsidP="00EC5C68">
      <w:pPr>
        <w:pStyle w:val="01BodyCopy"/>
      </w:pPr>
      <w:r>
        <w:t xml:space="preserve">air is left to </w:t>
      </w:r>
      <w:r w:rsidRPr="00EC5C68">
        <w:t>move through the remaining length of</w:t>
      </w:r>
    </w:p>
    <w:p w:rsidR="00EC5C68" w:rsidRDefault="00EC5C68" w:rsidP="00EC5C68">
      <w:pPr>
        <w:pStyle w:val="01BodyCopy"/>
      </w:pPr>
      <w:r>
        <w:t xml:space="preserve">extended plenum. Often reducing </w:t>
      </w:r>
      <w:r w:rsidRPr="00EC5C68">
        <w:t xml:space="preserve">transitions are used to </w:t>
      </w:r>
    </w:p>
    <w:p w:rsidR="00EC5C68" w:rsidRPr="00EC5C68" w:rsidRDefault="00EC5C68" w:rsidP="00EC5C68">
      <w:pPr>
        <w:pStyle w:val="01BodyCopy"/>
      </w:pPr>
      <w:r>
        <w:t xml:space="preserve">reduce the duct </w:t>
      </w:r>
      <w:r w:rsidRPr="00EC5C68">
        <w:t>size at these points. This is called a</w:t>
      </w:r>
    </w:p>
    <w:p w:rsidR="00EC5C68" w:rsidRDefault="00EC5C68" w:rsidP="00EC5C68">
      <w:pPr>
        <w:pStyle w:val="01BodyCopy"/>
      </w:pPr>
      <w:r w:rsidRPr="00EC5C68">
        <w:t>r</w:t>
      </w:r>
      <w:r>
        <w:t xml:space="preserve">educing extended plenum system. </w:t>
      </w:r>
      <w:r w:rsidRPr="00EC5C68">
        <w:t xml:space="preserve">For example, a 16 x 8 </w:t>
      </w:r>
    </w:p>
    <w:p w:rsidR="00EC5C68" w:rsidRDefault="00EC5C68" w:rsidP="00EC5C68">
      <w:pPr>
        <w:pStyle w:val="01BodyCopy"/>
      </w:pPr>
      <w:r>
        <w:t xml:space="preserve">duct may be </w:t>
      </w:r>
      <w:r w:rsidRPr="00EC5C68">
        <w:t>reduc</w:t>
      </w:r>
      <w:r>
        <w:t xml:space="preserve">ed to a 12 x 8 duct. This keeps </w:t>
      </w:r>
      <w:r w:rsidRPr="00EC5C68">
        <w:t xml:space="preserve">the air </w:t>
      </w:r>
    </w:p>
    <w:p w:rsidR="00EC5C68" w:rsidRDefault="00EC5C68" w:rsidP="00EC5C68">
      <w:pPr>
        <w:pStyle w:val="01BodyCopy"/>
      </w:pPr>
      <w:r w:rsidRPr="00EC5C68">
        <w:t>velocity up and provides better</w:t>
      </w:r>
      <w:r>
        <w:t xml:space="preserve"> </w:t>
      </w:r>
      <w:r w:rsidRPr="00EC5C68">
        <w:t xml:space="preserve">air distribution particularly </w:t>
      </w:r>
      <w:r>
        <w:t xml:space="preserve"> </w:t>
      </w:r>
      <w:r w:rsidRPr="00EC5C68">
        <w:t xml:space="preserve">for </w:t>
      </w:r>
      <w:r>
        <w:tab/>
      </w:r>
      <w:r>
        <w:tab/>
      </w:r>
      <w:r>
        <w:tab/>
      </w:r>
      <w:r>
        <w:tab/>
      </w:r>
      <w:r>
        <w:tab/>
      </w:r>
      <w:r>
        <w:tab/>
        <w:t xml:space="preserve">     </w:t>
      </w:r>
      <w:r w:rsidRPr="00EC5C68">
        <w:t>air conditioning.</w:t>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tab/>
      </w:r>
      <w:r>
        <w:tab/>
      </w:r>
      <w:r>
        <w:tab/>
      </w:r>
    </w:p>
    <w:p w:rsidR="00EC5C68" w:rsidRPr="00EC5C68" w:rsidRDefault="00EC5C68" w:rsidP="00613F03">
      <w:pPr>
        <w:pStyle w:val="01BodyCopy"/>
        <w:spacing w:after="240"/>
      </w:pPr>
      <w:r w:rsidRPr="00EC5C68">
        <w:t>An extended plenum system works well in basement applications where supply</w:t>
      </w:r>
      <w:r>
        <w:t xml:space="preserve"> </w:t>
      </w:r>
      <w:r w:rsidRPr="00EC5C68">
        <w:t xml:space="preserve">registers are placed along the exterior walls </w:t>
      </w:r>
      <w:r>
        <w:t xml:space="preserve">of the home. Placing supply </w:t>
      </w:r>
      <w:r w:rsidRPr="00EC5C68">
        <w:t>registers along the outside walls is often referred to as “perimeter heating”.</w:t>
      </w:r>
    </w:p>
    <w:p w:rsidR="00EC5C68" w:rsidRDefault="00EC5C68" w:rsidP="00EC5C68">
      <w:pPr>
        <w:pStyle w:val="01BodyCopy"/>
        <w:spacing w:after="120"/>
      </w:pPr>
      <w:r w:rsidRPr="00EC5C68">
        <w:lastRenderedPageBreak/>
        <w:t>This type of duct system also works well in fi</w:t>
      </w:r>
      <w:r>
        <w:t xml:space="preserve">nished basement applications. A </w:t>
      </w:r>
      <w:r w:rsidRPr="00EC5C68">
        <w:t>bulkhead can be built around the rectangular supply and return duct. Su</w:t>
      </w:r>
      <w:r>
        <w:t xml:space="preserve">pply </w:t>
      </w:r>
      <w:r w:rsidRPr="00EC5C68">
        <w:t xml:space="preserve">runs fit in between floor joists. The ductwork </w:t>
      </w:r>
      <w:r>
        <w:t xml:space="preserve">can be concealed with sheetrock or ceiling tiles. </w:t>
      </w:r>
      <w:r w:rsidRPr="00EC5C68">
        <w:t>A return air duct system is commonly used</w:t>
      </w:r>
      <w:r>
        <w:t xml:space="preserve"> with an extended plenum supply duct configuration. </w:t>
      </w:r>
    </w:p>
    <w:p w:rsidR="00EC5C68" w:rsidRDefault="00EC5C68" w:rsidP="00EC5C68">
      <w:pPr>
        <w:pStyle w:val="01BodyCopy"/>
      </w:pPr>
      <w:r>
        <w:rPr>
          <w:noProof/>
        </w:rPr>
        <mc:AlternateContent>
          <mc:Choice Requires="wpg">
            <w:drawing>
              <wp:anchor distT="0" distB="0" distL="114300" distR="114300" simplePos="0" relativeHeight="251670528" behindDoc="1" locked="0" layoutInCell="1" allowOverlap="1" wp14:anchorId="5C56D4FA" wp14:editId="0A35757B">
                <wp:simplePos x="0" y="0"/>
                <wp:positionH relativeFrom="column">
                  <wp:posOffset>2967355</wp:posOffset>
                </wp:positionH>
                <wp:positionV relativeFrom="paragraph">
                  <wp:posOffset>84455</wp:posOffset>
                </wp:positionV>
                <wp:extent cx="3724275" cy="1958340"/>
                <wp:effectExtent l="0" t="0" r="9525" b="3810"/>
                <wp:wrapSquare wrapText="bothSides"/>
                <wp:docPr id="15" name="Group 15"/>
                <wp:cNvGraphicFramePr/>
                <a:graphic xmlns:a="http://schemas.openxmlformats.org/drawingml/2006/main">
                  <a:graphicData uri="http://schemas.microsoft.com/office/word/2010/wordprocessingGroup">
                    <wpg:wgp>
                      <wpg:cNvGrpSpPr/>
                      <wpg:grpSpPr>
                        <a:xfrm>
                          <a:off x="0" y="0"/>
                          <a:ext cx="3724275" cy="1958340"/>
                          <a:chOff x="0" y="0"/>
                          <a:chExt cx="6229350" cy="3276600"/>
                        </a:xfrm>
                      </wpg:grpSpPr>
                      <pic:pic xmlns:pic="http://schemas.openxmlformats.org/drawingml/2006/picture">
                        <pic:nvPicPr>
                          <pic:cNvPr id="13" name="Picture 13"/>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1638300"/>
                            <a:ext cx="6229350" cy="1638300"/>
                          </a:xfrm>
                          <a:prstGeom prst="rect">
                            <a:avLst/>
                          </a:prstGeom>
                          <a:noFill/>
                          <a:ln>
                            <a:noFill/>
                          </a:ln>
                        </pic:spPr>
                      </pic:pic>
                      <pic:pic xmlns:pic="http://schemas.openxmlformats.org/drawingml/2006/picture">
                        <pic:nvPicPr>
                          <pic:cNvPr id="14" name="Picture 14"/>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29350" cy="16383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5" o:spid="_x0000_s1026" style="position:absolute;margin-left:233.65pt;margin-top:6.65pt;width:293.25pt;height:154.2pt;z-index:-251645952;mso-width-relative:margin;mso-height-relative:margin" coordsize="62293,3276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">
                <v:shape id="Picture 13" o:spid="_x0000_s1027" type="#_x0000_t75" style="position:absolute;top:16383;width:62293;height:1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luoTCAAAA2wAAAA8AAABkcnMvZG93bnJldi54bWxET99rwjAQfh/sfwg32EuZqRN0dkYRYeAY&#10;Iq36fjTXpqy5dE3U7r9fBGFv9/H9vMVqsK24UO8bxwrGoxQEcel0w7WC4+Hj5Q2ED8gaW8ek4Jc8&#10;rJaPDwvMtLtyTpci1CKGsM9QgQmhy6T0pSGLfuQ64shVrrcYIuxrqXu8xnDbytc0nUqLDccGgx1t&#10;DJXfxdkqqPafs+rrlMik3k2S448p5kW+Uer5aVi/gwg0hH/x3b3Vcf4Ebr/EA+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ZbqEwgAAANsAAAAPAAAAAAAAAAAAAAAAAJ8C&#10;AABkcnMvZG93bnJldi54bWxQSwUGAAAAAAQABAD3AAAAjgMAAAAA&#10;">
                  <v:imagedata r:id="rId30" o:title=""/>
                  <v:path arrowok="t"/>
                </v:shape>
                <v:shape id="Picture 14" o:spid="_x0000_s1028" type="#_x0000_t75" style="position:absolute;width:62293;height:1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DjTjBAAAA2wAAAA8AAABkcnMvZG93bnJldi54bWxET9uKwjAQfRf8hzCCb5q6rqLVKLKgKygr&#10;Xj5gaMa22ExKE2v9eyMI+zaHc535sjGFqKlyuWUFg34EgjixOudUweW87k1AOI+ssbBMCp7kYLlo&#10;t+YYa/vgI9Unn4oQwi5GBZn3ZSylSzIy6Pq2JA7c1VYGfYBVKnWFjxBuCvkVRWNpMOfQkGFJPxkl&#10;t9PdKJju5ehw+yv2A7PbHJ9lMzz81kOlup1mNQPhqfH/4o97q8P8b3j/Eg6Qi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yDjTjBAAAA2wAAAA8AAAAAAAAAAAAAAAAAnwIA&#10;AGRycy9kb3ducmV2LnhtbFBLBQYAAAAABAAEAPcAAACNAwAAAAA=&#10;">
                  <v:imagedata r:id="rId31" o:title=""/>
                  <v:path arrowok="t"/>
                </v:shape>
                <w10:wrap type="square"/>
              </v:group>
            </w:pict>
          </mc:Fallback>
        </mc:AlternateContent>
      </w:r>
    </w:p>
    <w:p w:rsidR="00EC5C68" w:rsidRDefault="00EC5C68" w:rsidP="00EC5C68">
      <w:pPr>
        <w:pStyle w:val="01BodyCopy"/>
        <w:spacing w:after="120"/>
        <w:rPr>
          <w:b/>
        </w:rPr>
      </w:pPr>
      <w:r w:rsidRPr="00EC5C68">
        <w:rPr>
          <w:b/>
        </w:rPr>
        <w:t xml:space="preserve">Radial </w:t>
      </w:r>
    </w:p>
    <w:p w:rsidR="00EC5C68" w:rsidRDefault="00EC5C68" w:rsidP="00613F03">
      <w:pPr>
        <w:pStyle w:val="01BodyCopy"/>
        <w:spacing w:after="240"/>
      </w:pPr>
      <w:r w:rsidRPr="00EC5C68">
        <w:t xml:space="preserve">A radial duct system does not use rectangular </w:t>
      </w:r>
      <w:r>
        <w:t xml:space="preserve">duct to extend the plenum. Each </w:t>
      </w:r>
      <w:r w:rsidRPr="00EC5C68">
        <w:t xml:space="preserve">supply run connects directly to the equipment </w:t>
      </w:r>
      <w:r w:rsidR="00040D64" w:rsidRPr="00EC5C68">
        <w:t>pl</w:t>
      </w:r>
      <w:r w:rsidR="00040D64">
        <w:t>enum and</w:t>
      </w:r>
      <w:r>
        <w:t xml:space="preserve"> to the outlet. It looks </w:t>
      </w:r>
      <w:r w:rsidRPr="00EC5C68">
        <w:t>somewhat like an octopus w</w:t>
      </w:r>
      <w:r>
        <w:t xml:space="preserve">ith tentacles going everywhere. </w:t>
      </w:r>
    </w:p>
    <w:p w:rsidR="00613F03" w:rsidRDefault="001A0390" w:rsidP="001A0390">
      <w:pPr>
        <w:pStyle w:val="01BodyCopy"/>
      </w:pPr>
      <w:r>
        <w:rPr>
          <w:noProof/>
        </w:rPr>
        <mc:AlternateContent>
          <mc:Choice Requires="wps">
            <w:drawing>
              <wp:anchor distT="0" distB="0" distL="114300" distR="114300" simplePos="0" relativeHeight="251739136" behindDoc="0" locked="0" layoutInCell="1" allowOverlap="1" wp14:anchorId="4BB1BCD2" wp14:editId="7CA59249">
                <wp:simplePos x="0" y="0"/>
                <wp:positionH relativeFrom="column">
                  <wp:posOffset>3883660</wp:posOffset>
                </wp:positionH>
                <wp:positionV relativeFrom="paragraph">
                  <wp:posOffset>607695</wp:posOffset>
                </wp:positionV>
                <wp:extent cx="1868170" cy="1403985"/>
                <wp:effectExtent l="0" t="0" r="0" b="0"/>
                <wp:wrapNone/>
                <wp:docPr id="4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1403985"/>
                        </a:xfrm>
                        <a:prstGeom prst="rect">
                          <a:avLst/>
                        </a:prstGeom>
                        <a:noFill/>
                        <a:ln w="9525">
                          <a:noFill/>
                          <a:miter lim="800000"/>
                          <a:headEnd/>
                          <a:tailEnd/>
                        </a:ln>
                      </wps:spPr>
                      <wps:txbx>
                        <w:txbxContent>
                          <w:p w:rsidR="0098331C" w:rsidRPr="001A0390" w:rsidRDefault="0098331C" w:rsidP="001A0390">
                            <w:pPr>
                              <w:pStyle w:val="01BodyCopy"/>
                              <w:jc w:val="center"/>
                              <w:rPr>
                                <w:b/>
                                <w:sz w:val="18"/>
                                <w:szCs w:val="18"/>
                              </w:rPr>
                            </w:pPr>
                            <w:r w:rsidRPr="001A0390">
                              <w:rPr>
                                <w:b/>
                                <w:sz w:val="18"/>
                                <w:szCs w:val="18"/>
                              </w:rPr>
                              <w:t>Sample Radial Supply</w:t>
                            </w:r>
                          </w:p>
                          <w:p w:rsidR="0098331C" w:rsidRPr="009E60A7" w:rsidRDefault="0098331C" w:rsidP="001A0390">
                            <w:pPr>
                              <w:pStyle w:val="01BodyCopy"/>
                              <w:spacing w:line="240" w:lineRule="auto"/>
                              <w:jc w:val="center"/>
                              <w:rPr>
                                <w:b/>
                                <w:sz w:val="18"/>
                                <w:szCs w:val="18"/>
                              </w:rPr>
                            </w:pPr>
                            <w:r w:rsidRPr="001A0390">
                              <w:rPr>
                                <w:b/>
                                <w:sz w:val="18"/>
                                <w:szCs w:val="18"/>
                              </w:rPr>
                              <w:t>Configuration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margin-left:305.8pt;margin-top:47.85pt;width:147.1pt;height:110.55pt;z-index:251739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" filled="f" stroked="f">
                <v:textbox style="mso-fit-shape-to-text:t">
                  <w:txbxContent>
                    <w:p w:rsidR="0098331C" w:rsidRPr="001A0390" w:rsidRDefault="0098331C" w:rsidP="001A0390">
                      <w:pPr>
                        <w:pStyle w:val="01BodyCopy"/>
                        <w:jc w:val="center"/>
                        <w:rPr>
                          <w:b/>
                          <w:sz w:val="18"/>
                          <w:szCs w:val="18"/>
                        </w:rPr>
                      </w:pPr>
                      <w:r w:rsidRPr="001A0390">
                        <w:rPr>
                          <w:b/>
                          <w:sz w:val="18"/>
                          <w:szCs w:val="18"/>
                        </w:rPr>
                        <w:t>Sample Radial Supply</w:t>
                      </w:r>
                    </w:p>
                    <w:p w:rsidR="0098331C" w:rsidRPr="009E60A7" w:rsidRDefault="0098331C" w:rsidP="001A0390">
                      <w:pPr>
                        <w:pStyle w:val="01BodyCopy"/>
                        <w:spacing w:line="240" w:lineRule="auto"/>
                        <w:jc w:val="center"/>
                        <w:rPr>
                          <w:b/>
                          <w:sz w:val="18"/>
                          <w:szCs w:val="18"/>
                        </w:rPr>
                      </w:pPr>
                      <w:r w:rsidRPr="001A0390">
                        <w:rPr>
                          <w:b/>
                          <w:sz w:val="18"/>
                          <w:szCs w:val="18"/>
                        </w:rPr>
                        <w:t>Configuration</w:t>
                      </w:r>
                    </w:p>
                  </w:txbxContent>
                </v:textbox>
              </v:shape>
            </w:pict>
          </mc:Fallback>
        </mc:AlternateContent>
      </w:r>
      <w:r w:rsidR="00EC5C68" w:rsidRPr="00EC5C68">
        <w:t>This system is the simplest and least expensive</w:t>
      </w:r>
      <w:r w:rsidR="00EC5C68">
        <w:t xml:space="preserve"> duct system to install. Supply </w:t>
      </w:r>
      <w:r w:rsidR="00EC5C68" w:rsidRPr="00EC5C68">
        <w:t>runs follow the most direct route from the supply</w:t>
      </w:r>
      <w:r w:rsidR="00EC5C68">
        <w:t xml:space="preserve"> plenum to the outlet. A radial </w:t>
      </w:r>
      <w:r w:rsidR="00EC5C68" w:rsidRPr="00EC5C68">
        <w:t>supply duct configuration can be located in an a</w:t>
      </w:r>
      <w:r w:rsidR="00EC5C68">
        <w:t xml:space="preserve">ttic, </w:t>
      </w:r>
    </w:p>
    <w:p w:rsidR="00613F03" w:rsidRDefault="00EC5C68" w:rsidP="00613F03">
      <w:pPr>
        <w:pStyle w:val="01BodyCopy"/>
      </w:pPr>
      <w:r>
        <w:t xml:space="preserve">crawl space, basement, or </w:t>
      </w:r>
      <w:r w:rsidRPr="00EC5C68">
        <w:t>even embedded in a concrete slab.</w:t>
      </w:r>
      <w:r w:rsidR="00F92A46" w:rsidRPr="00EC5C68">
        <w:tab/>
      </w:r>
      <w:r w:rsidR="00F92A46" w:rsidRPr="00EC5C68">
        <w:tab/>
      </w:r>
      <w:r w:rsidR="00F92A46">
        <w:tab/>
      </w:r>
      <w:r w:rsidR="00F92A46">
        <w:tab/>
      </w:r>
      <w:r w:rsidR="00F92A46">
        <w:tab/>
      </w:r>
      <w:r w:rsidR="00F92A46">
        <w:tab/>
      </w:r>
      <w:r w:rsidR="00F92A46">
        <w:tab/>
      </w:r>
      <w:r w:rsidR="00F92A46">
        <w:tab/>
      </w:r>
      <w:r w:rsidR="00F92A46">
        <w:tab/>
      </w:r>
      <w:r w:rsidR="00F92A46">
        <w:tab/>
      </w:r>
      <w:r w:rsidR="00F92A46">
        <w:tab/>
      </w:r>
      <w:r w:rsidR="00F92A46">
        <w:tab/>
      </w:r>
    </w:p>
    <w:p w:rsidR="00613F03" w:rsidRDefault="001A0390" w:rsidP="00613F03">
      <w:pPr>
        <w:pStyle w:val="01BodyCopy"/>
        <w:spacing w:after="240"/>
      </w:pPr>
      <w:r w:rsidRPr="001A0390">
        <w:t>Typically a central return duct is used with radial duct system. The return is</w:t>
      </w:r>
      <w:r>
        <w:t xml:space="preserve"> usually pla</w:t>
      </w:r>
      <w:r w:rsidR="00613F03">
        <w:t xml:space="preserve">ced near the indoor equipment. </w:t>
      </w:r>
    </w:p>
    <w:p w:rsidR="00F92A46" w:rsidRDefault="00220D72" w:rsidP="001A0390">
      <w:pPr>
        <w:pStyle w:val="01BodyCopy"/>
      </w:pPr>
      <w:r>
        <w:rPr>
          <w:noProof/>
        </w:rPr>
        <w:drawing>
          <wp:anchor distT="0" distB="0" distL="114300" distR="114300" simplePos="0" relativeHeight="251668480" behindDoc="1" locked="0" layoutInCell="1" allowOverlap="1" wp14:anchorId="41090EFA" wp14:editId="13906CE2">
            <wp:simplePos x="0" y="0"/>
            <wp:positionH relativeFrom="column">
              <wp:posOffset>1672590</wp:posOffset>
            </wp:positionH>
            <wp:positionV relativeFrom="paragraph">
              <wp:posOffset>939800</wp:posOffset>
            </wp:positionV>
            <wp:extent cx="2762250" cy="1403350"/>
            <wp:effectExtent l="0" t="0" r="0" b="63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62250" cy="140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1A0390" w:rsidRPr="001A0390">
        <w:t>There is a variation of the radial duct system called a reducing radial</w:t>
      </w:r>
      <w:r w:rsidR="001A0390">
        <w:t xml:space="preserve">. Larger </w:t>
      </w:r>
      <w:r w:rsidR="001A0390" w:rsidRPr="001A0390">
        <w:t>round duct connect directly to the supply a</w:t>
      </w:r>
      <w:r w:rsidR="001A0390">
        <w:t xml:space="preserve">ir plenum just as with a radial </w:t>
      </w:r>
      <w:r w:rsidR="001A0390" w:rsidRPr="001A0390">
        <w:t>system. In this case, however, the larger round</w:t>
      </w:r>
      <w:r w:rsidR="001A0390">
        <w:t xml:space="preserve"> duct connects to remote </w:t>
      </w:r>
      <w:r w:rsidR="00040D64">
        <w:t>mixing</w:t>
      </w:r>
      <w:r w:rsidR="00040D64" w:rsidRPr="001A0390">
        <w:t xml:space="preserve"> boxes</w:t>
      </w:r>
      <w:r w:rsidR="001A0390" w:rsidRPr="001A0390">
        <w:t>. Sometimes this is done with “Y” fi</w:t>
      </w:r>
      <w:r>
        <w:t xml:space="preserve">ttings. Supply runs connect the </w:t>
      </w:r>
      <w:r w:rsidR="001A0390" w:rsidRPr="001A0390">
        <w:t>mixing boxes to the outlets. Thus the larger round</w:t>
      </w:r>
      <w:r>
        <w:t xml:space="preserve"> duct acts like the rectangular </w:t>
      </w:r>
      <w:r w:rsidR="001A0390" w:rsidRPr="001A0390">
        <w:t xml:space="preserve">supply duct in an extended plenum system. </w:t>
      </w:r>
      <w:r>
        <w:t xml:space="preserve">Reducing the size of the supply </w:t>
      </w:r>
      <w:r w:rsidR="001A0390" w:rsidRPr="001A0390">
        <w:t>runs keeps the air velocity up and p</w:t>
      </w:r>
      <w:r>
        <w:t xml:space="preserve">rovides better air distribution </w:t>
      </w:r>
      <w:r w:rsidR="001A0390" w:rsidRPr="001A0390">
        <w:t>particularly for air conditioning.</w:t>
      </w:r>
      <w:r w:rsidR="00F92A46" w:rsidRPr="001A0390">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r w:rsidR="00F92A46">
        <w:tab/>
      </w: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220D72" w:rsidP="00F92A46">
      <w:pPr>
        <w:pStyle w:val="01BodyCopy"/>
      </w:pPr>
      <w:r>
        <w:rPr>
          <w:noProof/>
        </w:rPr>
        <mc:AlternateContent>
          <mc:Choice Requires="wps">
            <w:drawing>
              <wp:anchor distT="0" distB="0" distL="114300" distR="114300" simplePos="0" relativeHeight="251741184" behindDoc="0" locked="0" layoutInCell="1" allowOverlap="1" wp14:anchorId="54C66DA0" wp14:editId="5B68702F">
                <wp:simplePos x="0" y="0"/>
                <wp:positionH relativeFrom="column">
                  <wp:posOffset>2024380</wp:posOffset>
                </wp:positionH>
                <wp:positionV relativeFrom="paragraph">
                  <wp:posOffset>161925</wp:posOffset>
                </wp:positionV>
                <wp:extent cx="2190750" cy="1403985"/>
                <wp:effectExtent l="0" t="0" r="0" b="0"/>
                <wp:wrapNone/>
                <wp:docPr id="4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1403985"/>
                        </a:xfrm>
                        <a:prstGeom prst="rect">
                          <a:avLst/>
                        </a:prstGeom>
                        <a:noFill/>
                        <a:ln w="9525">
                          <a:noFill/>
                          <a:miter lim="800000"/>
                          <a:headEnd/>
                          <a:tailEnd/>
                        </a:ln>
                      </wps:spPr>
                      <wps:txbx>
                        <w:txbxContent>
                          <w:p w:rsidR="0098331C" w:rsidRPr="00220D72" w:rsidRDefault="0098331C" w:rsidP="00220D72">
                            <w:pPr>
                              <w:pStyle w:val="01BodyCopy"/>
                              <w:jc w:val="center"/>
                              <w:rPr>
                                <w:b/>
                                <w:sz w:val="18"/>
                                <w:szCs w:val="18"/>
                              </w:rPr>
                            </w:pPr>
                            <w:r w:rsidRPr="00220D72">
                              <w:rPr>
                                <w:b/>
                                <w:sz w:val="18"/>
                                <w:szCs w:val="18"/>
                              </w:rPr>
                              <w:t>Sample Reducing Radial Supply</w:t>
                            </w:r>
                          </w:p>
                          <w:p w:rsidR="0098331C" w:rsidRPr="009E60A7" w:rsidRDefault="0098331C" w:rsidP="00220D72">
                            <w:pPr>
                              <w:pStyle w:val="01BodyCopy"/>
                              <w:spacing w:line="240" w:lineRule="auto"/>
                              <w:jc w:val="center"/>
                              <w:rPr>
                                <w:b/>
                                <w:sz w:val="18"/>
                                <w:szCs w:val="18"/>
                              </w:rPr>
                            </w:pPr>
                            <w:r w:rsidRPr="00220D72">
                              <w:rPr>
                                <w:b/>
                                <w:sz w:val="18"/>
                                <w:szCs w:val="18"/>
                              </w:rPr>
                              <w:t>Configuration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margin-left:159.4pt;margin-top:12.75pt;width:172.5pt;height:110.55pt;z-index:251741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" filled="f" stroked="f">
                <v:textbox style="mso-fit-shape-to-text:t">
                  <w:txbxContent>
                    <w:p w:rsidR="0098331C" w:rsidRPr="00220D72" w:rsidRDefault="0098331C" w:rsidP="00220D72">
                      <w:pPr>
                        <w:pStyle w:val="01BodyCopy"/>
                        <w:jc w:val="center"/>
                        <w:rPr>
                          <w:b/>
                          <w:sz w:val="18"/>
                          <w:szCs w:val="18"/>
                        </w:rPr>
                      </w:pPr>
                      <w:r w:rsidRPr="00220D72">
                        <w:rPr>
                          <w:b/>
                          <w:sz w:val="18"/>
                          <w:szCs w:val="18"/>
                        </w:rPr>
                        <w:t>Sample Reducing Radial Supply</w:t>
                      </w:r>
                    </w:p>
                    <w:p w:rsidR="0098331C" w:rsidRPr="009E60A7" w:rsidRDefault="0098331C" w:rsidP="00220D72">
                      <w:pPr>
                        <w:pStyle w:val="01BodyCopy"/>
                        <w:spacing w:line="240" w:lineRule="auto"/>
                        <w:jc w:val="center"/>
                        <w:rPr>
                          <w:b/>
                          <w:sz w:val="18"/>
                          <w:szCs w:val="18"/>
                        </w:rPr>
                      </w:pPr>
                      <w:r w:rsidRPr="00220D72">
                        <w:rPr>
                          <w:b/>
                          <w:sz w:val="18"/>
                          <w:szCs w:val="18"/>
                        </w:rPr>
                        <w:t>Configuration</w:t>
                      </w:r>
                    </w:p>
                  </w:txbxContent>
                </v:textbox>
              </v:shape>
            </w:pict>
          </mc:Fallback>
        </mc:AlternateContent>
      </w:r>
    </w:p>
    <w:p w:rsidR="00F92A46" w:rsidRDefault="00F92A46" w:rsidP="00F92A46">
      <w:pPr>
        <w:pStyle w:val="01BodyCopy"/>
      </w:pPr>
    </w:p>
    <w:p w:rsidR="00F92A46" w:rsidRDefault="00F92A46" w:rsidP="00F92A46">
      <w:pPr>
        <w:pStyle w:val="01BodyCopy"/>
      </w:pPr>
    </w:p>
    <w:p w:rsidR="00220D72" w:rsidRPr="00220D72" w:rsidRDefault="00220D72" w:rsidP="00220D72">
      <w:pPr>
        <w:pStyle w:val="01BodyCopy"/>
        <w:spacing w:after="120"/>
        <w:rPr>
          <w:b/>
        </w:rPr>
      </w:pPr>
      <w:r w:rsidRPr="00220D72">
        <w:rPr>
          <w:b/>
        </w:rPr>
        <w:t>Perimeter Loop</w:t>
      </w:r>
    </w:p>
    <w:p w:rsidR="00220D72" w:rsidRPr="00220D72" w:rsidRDefault="00220D72" w:rsidP="00613F03">
      <w:pPr>
        <w:pStyle w:val="01BodyCopy"/>
        <w:spacing w:after="240"/>
      </w:pPr>
      <w:r w:rsidRPr="00220D72">
        <w:t>A perimeter loop system uses a perimeter duct f</w:t>
      </w:r>
      <w:r>
        <w:t xml:space="preserve">ed from a central supply plenum </w:t>
      </w:r>
      <w:r w:rsidRPr="00220D72">
        <w:t>using several feeder ducts. This type of duct s</w:t>
      </w:r>
      <w:r>
        <w:t xml:space="preserve">ystem is used on homes built on </w:t>
      </w:r>
      <w:r w:rsidRPr="00220D72">
        <w:t>slab foundations in cold climates. The perimeter loop layout helps</w:t>
      </w:r>
      <w:r>
        <w:t xml:space="preserve"> keep the </w:t>
      </w:r>
      <w:r w:rsidRPr="00220D72">
        <w:t>slab floor warm during the winter.</w:t>
      </w:r>
    </w:p>
    <w:p w:rsidR="00220D72" w:rsidRPr="00220D72" w:rsidRDefault="00220D72" w:rsidP="00613F03">
      <w:pPr>
        <w:pStyle w:val="01BodyCopy"/>
        <w:spacing w:after="240"/>
      </w:pPr>
      <w:r w:rsidRPr="00220D72">
        <w:lastRenderedPageBreak/>
        <w:t>The duct is laid before the concrete slab i</w:t>
      </w:r>
      <w:r>
        <w:t xml:space="preserve">s poured. Consequently, special </w:t>
      </w:r>
      <w:r w:rsidRPr="00220D72">
        <w:t>underground duct is used to prevent undergr</w:t>
      </w:r>
      <w:r>
        <w:t xml:space="preserve">ound water from seeing into the </w:t>
      </w:r>
      <w:r w:rsidRPr="00220D72">
        <w:t>ductwork. The design process is more complex</w:t>
      </w:r>
      <w:r>
        <w:t>, the installation is more time</w:t>
      </w:r>
      <w:r w:rsidR="00040D64">
        <w:t xml:space="preserve"> </w:t>
      </w:r>
      <w:r w:rsidRPr="00220D72">
        <w:t>consuming and the ducting material is expensive.</w:t>
      </w:r>
    </w:p>
    <w:p w:rsidR="00F92A46" w:rsidRPr="00220D72" w:rsidRDefault="00220D72" w:rsidP="00220D72">
      <w:pPr>
        <w:pStyle w:val="01BodyCopy"/>
      </w:pPr>
      <w:r w:rsidRPr="00220D72">
        <w:t>Edge insulation is required at the slab in colder c</w:t>
      </w:r>
      <w:r w:rsidR="00040D64">
        <w:t xml:space="preserve">limates to avoid excessive heat </w:t>
      </w:r>
      <w:r>
        <w:rPr>
          <w:noProof/>
        </w:rPr>
        <w:drawing>
          <wp:anchor distT="0" distB="0" distL="114300" distR="114300" simplePos="0" relativeHeight="251672576" behindDoc="1" locked="0" layoutInCell="1" allowOverlap="1" wp14:anchorId="598A359D" wp14:editId="26379DC1">
            <wp:simplePos x="0" y="0"/>
            <wp:positionH relativeFrom="column">
              <wp:posOffset>3195955</wp:posOffset>
            </wp:positionH>
            <wp:positionV relativeFrom="paragraph">
              <wp:posOffset>179070</wp:posOffset>
            </wp:positionV>
            <wp:extent cx="2552700" cy="1630680"/>
            <wp:effectExtent l="0" t="0" r="0" b="762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52700" cy="1630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0D72">
        <w:t>loss during winter operation.</w:t>
      </w:r>
    </w:p>
    <w:p w:rsidR="00F92A46" w:rsidRDefault="00220D72" w:rsidP="00F92A46">
      <w:pPr>
        <w:pStyle w:val="01BodyCopy"/>
      </w:pPr>
      <w:r>
        <w:rPr>
          <w:noProof/>
        </w:rPr>
        <w:drawing>
          <wp:anchor distT="0" distB="0" distL="114300" distR="114300" simplePos="0" relativeHeight="251671552" behindDoc="1" locked="0" layoutInCell="1" allowOverlap="1" wp14:anchorId="49355698" wp14:editId="1E47DCE3">
            <wp:simplePos x="0" y="0"/>
            <wp:positionH relativeFrom="column">
              <wp:posOffset>119380</wp:posOffset>
            </wp:positionH>
            <wp:positionV relativeFrom="paragraph">
              <wp:posOffset>134620</wp:posOffset>
            </wp:positionV>
            <wp:extent cx="2447925" cy="1642745"/>
            <wp:effectExtent l="0" t="0" r="952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47925" cy="1642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040D64" w:rsidP="00F92A46">
      <w:pPr>
        <w:pStyle w:val="01BodyCopy"/>
      </w:pPr>
      <w:r>
        <w:rPr>
          <w:noProof/>
        </w:rPr>
        <mc:AlternateContent>
          <mc:Choice Requires="wps">
            <w:drawing>
              <wp:anchor distT="0" distB="0" distL="114300" distR="114300" simplePos="0" relativeHeight="251743232" behindDoc="0" locked="0" layoutInCell="1" allowOverlap="1" wp14:anchorId="325CB394" wp14:editId="2961FE1F">
                <wp:simplePos x="0" y="0"/>
                <wp:positionH relativeFrom="column">
                  <wp:posOffset>1776730</wp:posOffset>
                </wp:positionH>
                <wp:positionV relativeFrom="paragraph">
                  <wp:posOffset>123190</wp:posOffset>
                </wp:positionV>
                <wp:extent cx="2190750" cy="1403985"/>
                <wp:effectExtent l="0" t="0" r="0" b="0"/>
                <wp:wrapNone/>
                <wp:docPr id="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1403985"/>
                        </a:xfrm>
                        <a:prstGeom prst="rect">
                          <a:avLst/>
                        </a:prstGeom>
                        <a:noFill/>
                        <a:ln w="9525">
                          <a:noFill/>
                          <a:miter lim="800000"/>
                          <a:headEnd/>
                          <a:tailEnd/>
                        </a:ln>
                      </wps:spPr>
                      <wps:txbx>
                        <w:txbxContent>
                          <w:p w:rsidR="0098331C" w:rsidRPr="009E60A7" w:rsidRDefault="0098331C" w:rsidP="00220D72">
                            <w:pPr>
                              <w:pStyle w:val="01BodyCopy"/>
                              <w:spacing w:line="240" w:lineRule="auto"/>
                              <w:jc w:val="center"/>
                              <w:rPr>
                                <w:b/>
                                <w:sz w:val="18"/>
                                <w:szCs w:val="18"/>
                              </w:rPr>
                            </w:pPr>
                            <w:r w:rsidRPr="00220D72">
                              <w:rPr>
                                <w:b/>
                                <w:sz w:val="18"/>
                                <w:szCs w:val="18"/>
                              </w:rPr>
                              <w:t>Sample Perimeter Loop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margin-left:139.9pt;margin-top:9.7pt;width:172.5pt;height:110.55pt;z-index:251743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" filled="f" stroked="f">
                <v:textbox style="mso-fit-shape-to-text:t">
                  <w:txbxContent>
                    <w:p w:rsidR="0098331C" w:rsidRPr="009E60A7" w:rsidRDefault="0098331C" w:rsidP="00220D72">
                      <w:pPr>
                        <w:pStyle w:val="01BodyCopy"/>
                        <w:spacing w:line="240" w:lineRule="auto"/>
                        <w:jc w:val="center"/>
                        <w:rPr>
                          <w:b/>
                          <w:sz w:val="18"/>
                          <w:szCs w:val="18"/>
                        </w:rPr>
                      </w:pPr>
                      <w:r w:rsidRPr="00220D72">
                        <w:rPr>
                          <w:b/>
                          <w:sz w:val="18"/>
                          <w:szCs w:val="18"/>
                        </w:rPr>
                        <w:t>Sample Perimeter Loop</w:t>
                      </w:r>
                    </w:p>
                  </w:txbxContent>
                </v:textbox>
              </v:shape>
            </w:pict>
          </mc:Fallback>
        </mc:AlternateContent>
      </w: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220D72" w:rsidRPr="00220D72" w:rsidRDefault="00220D72" w:rsidP="00220D72">
      <w:pPr>
        <w:pStyle w:val="01BodyCopy"/>
        <w:spacing w:after="120"/>
        <w:rPr>
          <w:b/>
        </w:rPr>
      </w:pPr>
      <w:r w:rsidRPr="00220D72">
        <w:rPr>
          <w:b/>
        </w:rPr>
        <w:t>5. Register/Diffuser Configurations</w:t>
      </w:r>
    </w:p>
    <w:p w:rsidR="00220D72" w:rsidRPr="00220D72" w:rsidRDefault="00220D72" w:rsidP="00911EAB">
      <w:pPr>
        <w:pStyle w:val="01BodyCopy"/>
        <w:numPr>
          <w:ilvl w:val="0"/>
          <w:numId w:val="10"/>
        </w:numPr>
      </w:pPr>
      <w:r w:rsidRPr="00220D72">
        <w:t>Perimeter</w:t>
      </w:r>
    </w:p>
    <w:p w:rsidR="00220D72" w:rsidRPr="00220D72" w:rsidRDefault="00220D72" w:rsidP="00911EAB">
      <w:pPr>
        <w:pStyle w:val="01BodyCopy"/>
        <w:numPr>
          <w:ilvl w:val="0"/>
          <w:numId w:val="10"/>
        </w:numPr>
      </w:pPr>
      <w:r w:rsidRPr="00220D72">
        <w:t>Ceiling</w:t>
      </w:r>
    </w:p>
    <w:p w:rsidR="00220D72" w:rsidRPr="00220D72" w:rsidRDefault="00220D72" w:rsidP="00911EAB">
      <w:pPr>
        <w:pStyle w:val="01BodyCopy"/>
        <w:numPr>
          <w:ilvl w:val="0"/>
          <w:numId w:val="10"/>
        </w:numPr>
        <w:spacing w:after="120"/>
      </w:pPr>
      <w:r w:rsidRPr="00220D72">
        <w:t>Wall</w:t>
      </w:r>
    </w:p>
    <w:p w:rsidR="00F92A46" w:rsidRPr="00220D72" w:rsidRDefault="00220D72" w:rsidP="00220D72">
      <w:pPr>
        <w:pStyle w:val="01BodyCopy"/>
      </w:pPr>
      <w:r w:rsidRPr="00220D72">
        <w:t>Register boots provide a transition from the suppl</w:t>
      </w:r>
      <w:r>
        <w:t xml:space="preserve">y duct to a rectangular opening for a floor, ceiling or wall </w:t>
      </w:r>
      <w:r w:rsidRPr="00220D72">
        <w:t>register/diffuser. T</w:t>
      </w:r>
      <w:r>
        <w:t xml:space="preserve">his boot connects to the supply </w:t>
      </w:r>
      <w:r w:rsidRPr="00220D72">
        <w:t>run.</w:t>
      </w:r>
    </w:p>
    <w:p w:rsidR="00F92A46" w:rsidRDefault="00220D72" w:rsidP="00F92A46">
      <w:pPr>
        <w:pStyle w:val="01BodyCopy"/>
      </w:pPr>
      <w:r>
        <w:rPr>
          <w:noProof/>
        </w:rPr>
        <w:drawing>
          <wp:anchor distT="0" distB="0" distL="114300" distR="114300" simplePos="0" relativeHeight="251674624" behindDoc="1" locked="0" layoutInCell="1" allowOverlap="1" wp14:anchorId="7007CD80" wp14:editId="76639A70">
            <wp:simplePos x="0" y="0"/>
            <wp:positionH relativeFrom="column">
              <wp:posOffset>500380</wp:posOffset>
            </wp:positionH>
            <wp:positionV relativeFrom="paragraph">
              <wp:posOffset>69850</wp:posOffset>
            </wp:positionV>
            <wp:extent cx="2047875" cy="1200150"/>
            <wp:effectExtent l="0" t="0" r="952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47875"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1" locked="0" layoutInCell="1" allowOverlap="1" wp14:anchorId="7A45EE11" wp14:editId="67CAF437">
            <wp:simplePos x="0" y="0"/>
            <wp:positionH relativeFrom="column">
              <wp:posOffset>3576955</wp:posOffset>
            </wp:positionH>
            <wp:positionV relativeFrom="paragraph">
              <wp:posOffset>107950</wp:posOffset>
            </wp:positionV>
            <wp:extent cx="1552575" cy="1127760"/>
            <wp:effectExtent l="0" t="0" r="952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52575" cy="1127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220D72" w:rsidP="00F92A46">
      <w:pPr>
        <w:pStyle w:val="01BodyCopy"/>
      </w:pPr>
      <w:r>
        <w:rPr>
          <w:noProof/>
        </w:rPr>
        <mc:AlternateContent>
          <mc:Choice Requires="wps">
            <w:drawing>
              <wp:anchor distT="0" distB="0" distL="114300" distR="114300" simplePos="0" relativeHeight="251745280" behindDoc="0" locked="0" layoutInCell="1" allowOverlap="1" wp14:anchorId="65DC76AB" wp14:editId="55C1740F">
                <wp:simplePos x="0" y="0"/>
                <wp:positionH relativeFrom="column">
                  <wp:posOffset>1911985</wp:posOffset>
                </wp:positionH>
                <wp:positionV relativeFrom="paragraph">
                  <wp:posOffset>31115</wp:posOffset>
                </wp:positionV>
                <wp:extent cx="1868170" cy="1403985"/>
                <wp:effectExtent l="0" t="0" r="0" b="0"/>
                <wp:wrapNone/>
                <wp:docPr id="4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1403985"/>
                        </a:xfrm>
                        <a:prstGeom prst="rect">
                          <a:avLst/>
                        </a:prstGeom>
                        <a:noFill/>
                        <a:ln w="9525">
                          <a:noFill/>
                          <a:miter lim="800000"/>
                          <a:headEnd/>
                          <a:tailEnd/>
                        </a:ln>
                      </wps:spPr>
                      <wps:txbx>
                        <w:txbxContent>
                          <w:p w:rsidR="0098331C" w:rsidRPr="009E60A7" w:rsidRDefault="0098331C" w:rsidP="00220D72">
                            <w:pPr>
                              <w:pStyle w:val="01BodyCopy"/>
                              <w:jc w:val="center"/>
                              <w:rPr>
                                <w:b/>
                                <w:sz w:val="18"/>
                                <w:szCs w:val="18"/>
                              </w:rPr>
                            </w:pPr>
                            <w:r w:rsidRPr="001A0390">
                              <w:rPr>
                                <w:b/>
                                <w:sz w:val="18"/>
                                <w:szCs w:val="18"/>
                              </w:rPr>
                              <w:t xml:space="preserve">Sample </w:t>
                            </w:r>
                            <w:r>
                              <w:rPr>
                                <w:b/>
                                <w:sz w:val="18"/>
                                <w:szCs w:val="18"/>
                              </w:rPr>
                              <w:t>Register Boots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margin-left:150.55pt;margin-top:2.45pt;width:147.1pt;height:110.55pt;z-index:251745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" filled="f" stroked="f">
                <v:textbox style="mso-fit-shape-to-text:t">
                  <w:txbxContent>
                    <w:p w:rsidR="0098331C" w:rsidRPr="009E60A7" w:rsidRDefault="0098331C" w:rsidP="00220D72">
                      <w:pPr>
                        <w:pStyle w:val="01BodyCopy"/>
                        <w:jc w:val="center"/>
                        <w:rPr>
                          <w:b/>
                          <w:sz w:val="18"/>
                          <w:szCs w:val="18"/>
                        </w:rPr>
                      </w:pPr>
                      <w:r w:rsidRPr="001A0390">
                        <w:rPr>
                          <w:b/>
                          <w:sz w:val="18"/>
                          <w:szCs w:val="18"/>
                        </w:rPr>
                        <w:t xml:space="preserve">Sample </w:t>
                      </w:r>
                      <w:r>
                        <w:rPr>
                          <w:b/>
                          <w:sz w:val="18"/>
                          <w:szCs w:val="18"/>
                        </w:rPr>
                        <w:t>Register Boots</w:t>
                      </w:r>
                    </w:p>
                  </w:txbxContent>
                </v:textbox>
              </v:shape>
            </w:pict>
          </mc:Fallback>
        </mc:AlternateContent>
      </w:r>
    </w:p>
    <w:p w:rsidR="00F92A46" w:rsidRDefault="00F92A46" w:rsidP="00F92A46">
      <w:pPr>
        <w:pStyle w:val="01BodyCopy"/>
      </w:pPr>
    </w:p>
    <w:p w:rsidR="00F92A46" w:rsidRDefault="00220D72" w:rsidP="00220D72">
      <w:pPr>
        <w:pStyle w:val="01BodyCopy"/>
      </w:pPr>
      <w:r w:rsidRPr="00220D72">
        <w:t>The register/diffuser fits into the register boot. A register is a grille with an</w:t>
      </w:r>
      <w:r>
        <w:t xml:space="preserve"> </w:t>
      </w:r>
      <w:r w:rsidRPr="00220D72">
        <w:t>o</w:t>
      </w:r>
      <w:r>
        <w:t xml:space="preserve">perable damper or control valve </w:t>
      </w:r>
      <w:r w:rsidRPr="00220D72">
        <w:t>attached. R</w:t>
      </w:r>
      <w:r>
        <w:t xml:space="preserve">egisters are available in three </w:t>
      </w:r>
      <w:r w:rsidRPr="00220D72">
        <w:t>main variations for floor, baseboard or wall ap</w:t>
      </w:r>
      <w:r>
        <w:t xml:space="preserve">plications. Floor registers are </w:t>
      </w:r>
      <w:r w:rsidRPr="00220D72">
        <w:t>predominantly used with perimeter distributi</w:t>
      </w:r>
      <w:r>
        <w:t xml:space="preserve">on systems and provide good air </w:t>
      </w:r>
      <w:r w:rsidRPr="00220D72">
        <w:t>delivery for both heating and cooling. Wall</w:t>
      </w:r>
      <w:r>
        <w:t xml:space="preserve"> registers can provide good air </w:t>
      </w:r>
      <w:r w:rsidRPr="00220D72">
        <w:t>delivery patterns for heating, but are not always ideal for cooling.</w:t>
      </w:r>
    </w:p>
    <w:p w:rsidR="00EC7E87" w:rsidRDefault="00EC7E87" w:rsidP="00220D72">
      <w:pPr>
        <w:pStyle w:val="01BodyCopy"/>
      </w:pPr>
    </w:p>
    <w:p w:rsidR="00EC7E87" w:rsidRPr="00220D72" w:rsidRDefault="00EC7E87" w:rsidP="00220D72">
      <w:pPr>
        <w:pStyle w:val="01BodyCopy"/>
      </w:pPr>
    </w:p>
    <w:p w:rsidR="00F92A46" w:rsidRDefault="00F92A46" w:rsidP="00F92A46">
      <w:pPr>
        <w:pStyle w:val="01BodyCopy"/>
      </w:pPr>
    </w:p>
    <w:p w:rsidR="00F92A46" w:rsidRDefault="00220D72" w:rsidP="00F92A46">
      <w:pPr>
        <w:pStyle w:val="01BodyCopy"/>
      </w:pPr>
      <w:r>
        <w:rPr>
          <w:noProof/>
        </w:rPr>
        <w:lastRenderedPageBreak/>
        <w:drawing>
          <wp:anchor distT="0" distB="0" distL="114300" distR="114300" simplePos="0" relativeHeight="251678378" behindDoc="1" locked="0" layoutInCell="1" allowOverlap="1" wp14:anchorId="323EB01B" wp14:editId="29F6B7D4">
            <wp:simplePos x="0" y="0"/>
            <wp:positionH relativeFrom="column">
              <wp:posOffset>3644265</wp:posOffset>
            </wp:positionH>
            <wp:positionV relativeFrom="paragraph">
              <wp:posOffset>86995</wp:posOffset>
            </wp:positionV>
            <wp:extent cx="2209800" cy="130429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09800" cy="13042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037" behindDoc="1" locked="0" layoutInCell="1" allowOverlap="1" wp14:anchorId="744333B6" wp14:editId="5123C3A7">
            <wp:simplePos x="0" y="0"/>
            <wp:positionH relativeFrom="column">
              <wp:posOffset>481965</wp:posOffset>
            </wp:positionH>
            <wp:positionV relativeFrom="paragraph">
              <wp:posOffset>86995</wp:posOffset>
            </wp:positionV>
            <wp:extent cx="2286000" cy="143764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86000" cy="1437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B34F5" w:rsidP="00F92A46">
      <w:pPr>
        <w:pStyle w:val="01BodyCopy"/>
      </w:pPr>
      <w:r>
        <w:rPr>
          <w:noProof/>
        </w:rPr>
        <mc:AlternateContent>
          <mc:Choice Requires="wps">
            <w:drawing>
              <wp:anchor distT="0" distB="0" distL="114300" distR="114300" simplePos="0" relativeHeight="251747328" behindDoc="0" locked="0" layoutInCell="1" allowOverlap="1" wp14:anchorId="59AC47E5" wp14:editId="414F1354">
                <wp:simplePos x="0" y="0"/>
                <wp:positionH relativeFrom="column">
                  <wp:posOffset>645160</wp:posOffset>
                </wp:positionH>
                <wp:positionV relativeFrom="paragraph">
                  <wp:posOffset>175895</wp:posOffset>
                </wp:positionV>
                <wp:extent cx="1868170" cy="277495"/>
                <wp:effectExtent l="0" t="0" r="0" b="0"/>
                <wp:wrapNone/>
                <wp:docPr id="4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77495"/>
                        </a:xfrm>
                        <a:prstGeom prst="rect">
                          <a:avLst/>
                        </a:prstGeom>
                        <a:noFill/>
                        <a:ln w="9525">
                          <a:noFill/>
                          <a:miter lim="800000"/>
                          <a:headEnd/>
                          <a:tailEnd/>
                        </a:ln>
                      </wps:spPr>
                      <wps:txbx>
                        <w:txbxContent>
                          <w:p w:rsidR="0098331C" w:rsidRPr="009E60A7" w:rsidRDefault="0098331C" w:rsidP="00FB34F5">
                            <w:pPr>
                              <w:pStyle w:val="01BodyCopy"/>
                              <w:jc w:val="center"/>
                              <w:rPr>
                                <w:b/>
                                <w:sz w:val="18"/>
                                <w:szCs w:val="18"/>
                              </w:rPr>
                            </w:pPr>
                            <w:r w:rsidRPr="001A0390">
                              <w:rPr>
                                <w:b/>
                                <w:sz w:val="18"/>
                                <w:szCs w:val="18"/>
                              </w:rPr>
                              <w:t xml:space="preserve">Sample </w:t>
                            </w:r>
                            <w:r>
                              <w:rPr>
                                <w:b/>
                                <w:sz w:val="18"/>
                                <w:szCs w:val="18"/>
                              </w:rPr>
                              <w:t>Floor Register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margin-left:50.8pt;margin-top:13.85pt;width:147.1pt;height:21.85pt;z-index:251747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" filled="f" stroked="f">
                <v:textbox style="mso-fit-shape-to-text:t">
                  <w:txbxContent>
                    <w:p w:rsidR="0098331C" w:rsidRPr="009E60A7" w:rsidRDefault="0098331C" w:rsidP="00FB34F5">
                      <w:pPr>
                        <w:pStyle w:val="01BodyCopy"/>
                        <w:jc w:val="center"/>
                        <w:rPr>
                          <w:b/>
                          <w:sz w:val="18"/>
                          <w:szCs w:val="18"/>
                        </w:rPr>
                      </w:pPr>
                      <w:r w:rsidRPr="001A0390">
                        <w:rPr>
                          <w:b/>
                          <w:sz w:val="18"/>
                          <w:szCs w:val="18"/>
                        </w:rPr>
                        <w:t xml:space="preserve">Sample </w:t>
                      </w:r>
                      <w:r>
                        <w:rPr>
                          <w:b/>
                          <w:sz w:val="18"/>
                          <w:szCs w:val="18"/>
                        </w:rPr>
                        <w:t>Floor Register</w:t>
                      </w:r>
                    </w:p>
                  </w:txbxContent>
                </v:textbox>
              </v:shape>
            </w:pict>
          </mc:Fallback>
        </mc:AlternateContent>
      </w:r>
    </w:p>
    <w:p w:rsidR="00F92A46" w:rsidRDefault="00FB34F5" w:rsidP="00F92A46">
      <w:pPr>
        <w:pStyle w:val="01BodyCopy"/>
      </w:pPr>
      <w:r>
        <w:rPr>
          <w:noProof/>
        </w:rPr>
        <mc:AlternateContent>
          <mc:Choice Requires="wps">
            <w:drawing>
              <wp:anchor distT="0" distB="0" distL="114300" distR="114300" simplePos="0" relativeHeight="251749376" behindDoc="0" locked="0" layoutInCell="1" allowOverlap="1" wp14:anchorId="7378D8D0" wp14:editId="7E229E37">
                <wp:simplePos x="0" y="0"/>
                <wp:positionH relativeFrom="column">
                  <wp:posOffset>3797935</wp:posOffset>
                </wp:positionH>
                <wp:positionV relativeFrom="paragraph">
                  <wp:posOffset>-11430</wp:posOffset>
                </wp:positionV>
                <wp:extent cx="1868170" cy="277495"/>
                <wp:effectExtent l="0" t="0" r="0" b="0"/>
                <wp:wrapNone/>
                <wp:docPr id="4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77495"/>
                        </a:xfrm>
                        <a:prstGeom prst="rect">
                          <a:avLst/>
                        </a:prstGeom>
                        <a:noFill/>
                        <a:ln w="9525">
                          <a:noFill/>
                          <a:miter lim="800000"/>
                          <a:headEnd/>
                          <a:tailEnd/>
                        </a:ln>
                      </wps:spPr>
                      <wps:txbx>
                        <w:txbxContent>
                          <w:p w:rsidR="0098331C" w:rsidRPr="009E60A7" w:rsidRDefault="0098331C" w:rsidP="00FB34F5">
                            <w:pPr>
                              <w:pStyle w:val="01BodyCopy"/>
                              <w:jc w:val="center"/>
                              <w:rPr>
                                <w:b/>
                                <w:sz w:val="18"/>
                                <w:szCs w:val="18"/>
                              </w:rPr>
                            </w:pPr>
                            <w:r w:rsidRPr="001A0390">
                              <w:rPr>
                                <w:b/>
                                <w:sz w:val="18"/>
                                <w:szCs w:val="18"/>
                              </w:rPr>
                              <w:t xml:space="preserve">Sample </w:t>
                            </w:r>
                            <w:r>
                              <w:rPr>
                                <w:b/>
                                <w:sz w:val="18"/>
                                <w:szCs w:val="18"/>
                              </w:rPr>
                              <w:t>Ceiling Diffuser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margin-left:299.05pt;margin-top:-.9pt;width:147.1pt;height:21.85pt;z-index:2517493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" filled="f" stroked="f">
                <v:textbox style="mso-fit-shape-to-text:t">
                  <w:txbxContent>
                    <w:p w:rsidR="0098331C" w:rsidRPr="009E60A7" w:rsidRDefault="0098331C" w:rsidP="00FB34F5">
                      <w:pPr>
                        <w:pStyle w:val="01BodyCopy"/>
                        <w:jc w:val="center"/>
                        <w:rPr>
                          <w:b/>
                          <w:sz w:val="18"/>
                          <w:szCs w:val="18"/>
                        </w:rPr>
                      </w:pPr>
                      <w:r w:rsidRPr="001A0390">
                        <w:rPr>
                          <w:b/>
                          <w:sz w:val="18"/>
                          <w:szCs w:val="18"/>
                        </w:rPr>
                        <w:t xml:space="preserve">Sample </w:t>
                      </w:r>
                      <w:r>
                        <w:rPr>
                          <w:b/>
                          <w:sz w:val="18"/>
                          <w:szCs w:val="18"/>
                        </w:rPr>
                        <w:t>Ceiling Diffuser</w:t>
                      </w:r>
                    </w:p>
                  </w:txbxContent>
                </v:textbox>
              </v:shape>
            </w:pict>
          </mc:Fallback>
        </mc:AlternateContent>
      </w:r>
    </w:p>
    <w:p w:rsidR="00F92A46" w:rsidRDefault="00F92A46" w:rsidP="00F92A46">
      <w:pPr>
        <w:pStyle w:val="01BodyCopy"/>
      </w:pPr>
    </w:p>
    <w:p w:rsidR="00F92A46" w:rsidRDefault="00F92A46" w:rsidP="00F92A46">
      <w:pPr>
        <w:pStyle w:val="01BodyCopy"/>
      </w:pPr>
    </w:p>
    <w:p w:rsidR="00FB34F5" w:rsidRPr="00FB34F5" w:rsidRDefault="00FB34F5" w:rsidP="00FB34F5">
      <w:pPr>
        <w:pStyle w:val="01BodyCopy"/>
        <w:spacing w:after="120"/>
      </w:pPr>
      <w:r w:rsidRPr="00FB34F5">
        <w:t>Diffusers are a special type of register which delivers air parallel to adjacent</w:t>
      </w:r>
      <w:r>
        <w:t xml:space="preserve"> </w:t>
      </w:r>
      <w:r w:rsidRPr="00FB34F5">
        <w:t>surfac</w:t>
      </w:r>
      <w:r>
        <w:t xml:space="preserve">es. Diffusers are commonly used </w:t>
      </w:r>
      <w:r w:rsidRPr="00FB34F5">
        <w:t xml:space="preserve">in ceiling </w:t>
      </w:r>
      <w:r>
        <w:t xml:space="preserve">applications. Ceiling diffusers </w:t>
      </w:r>
      <w:r w:rsidRPr="00FB34F5">
        <w:t xml:space="preserve">provide superior air distribution patterns for </w:t>
      </w:r>
      <w:r w:rsidR="0019383B">
        <w:t xml:space="preserve">cooling. The terms register and </w:t>
      </w:r>
      <w:r w:rsidRPr="00FB34F5">
        <w:t>diffuser are often interchanged.</w:t>
      </w:r>
    </w:p>
    <w:p w:rsidR="00FB34F5" w:rsidRPr="00FB34F5" w:rsidRDefault="003675A3" w:rsidP="00FB34F5">
      <w:pPr>
        <w:pStyle w:val="01BodyCopy"/>
        <w:spacing w:after="120"/>
      </w:pPr>
      <w:r>
        <w:rPr>
          <w:noProof/>
        </w:rPr>
        <w:drawing>
          <wp:anchor distT="0" distB="0" distL="114300" distR="114300" simplePos="0" relativeHeight="251677696" behindDoc="1" locked="0" layoutInCell="1" allowOverlap="1" wp14:anchorId="77B63436" wp14:editId="23FDFB5F">
            <wp:simplePos x="0" y="0"/>
            <wp:positionH relativeFrom="column">
              <wp:posOffset>4053205</wp:posOffset>
            </wp:positionH>
            <wp:positionV relativeFrom="paragraph">
              <wp:posOffset>17780</wp:posOffset>
            </wp:positionV>
            <wp:extent cx="2313940" cy="1533525"/>
            <wp:effectExtent l="0" t="0" r="0"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13940"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sidR="00FB34F5" w:rsidRPr="00FB34F5">
        <w:t>The supply outlet causes most of the air movem</w:t>
      </w:r>
      <w:r w:rsidR="00FB34F5">
        <w:t xml:space="preserve">ent within a room. The distance </w:t>
      </w:r>
      <w:r w:rsidR="00FB34F5" w:rsidRPr="00FB34F5">
        <w:t>supply air is delivered into the room is referred to as throw.</w:t>
      </w:r>
    </w:p>
    <w:p w:rsidR="00FB34F5" w:rsidRPr="00FB34F5" w:rsidRDefault="00FB34F5" w:rsidP="00FB34F5">
      <w:pPr>
        <w:pStyle w:val="01BodyCopy"/>
        <w:spacing w:after="120"/>
      </w:pPr>
      <w:r>
        <w:t xml:space="preserve">Preferred placement of the </w:t>
      </w:r>
      <w:r w:rsidRPr="00FB34F5">
        <w:t>r</w:t>
      </w:r>
      <w:r>
        <w:t xml:space="preserve">egister/diffuser depends on the </w:t>
      </w:r>
      <w:r w:rsidRPr="00FB34F5">
        <w:t>cl</w:t>
      </w:r>
      <w:r>
        <w:t xml:space="preserve">imate. In colder climates it is common practice to place floor </w:t>
      </w:r>
      <w:r w:rsidRPr="00FB34F5">
        <w:t>reg</w:t>
      </w:r>
      <w:r>
        <w:t xml:space="preserve">isters along the outside walls, </w:t>
      </w:r>
      <w:r w:rsidRPr="00FB34F5">
        <w:t>partic</w:t>
      </w:r>
      <w:r>
        <w:t xml:space="preserve">ularly under windows to blanket </w:t>
      </w:r>
      <w:r w:rsidRPr="00FB34F5">
        <w:t>the wa</w:t>
      </w:r>
      <w:r>
        <w:t xml:space="preserve">ll with warm air and to prevent </w:t>
      </w:r>
      <w:r w:rsidRPr="00FB34F5">
        <w:t>cold f</w:t>
      </w:r>
      <w:r>
        <w:t xml:space="preserve">loors. Floor register will also </w:t>
      </w:r>
      <w:r w:rsidRPr="00FB34F5">
        <w:t>work f</w:t>
      </w:r>
      <w:r>
        <w:t xml:space="preserve">or cooling when the duct system </w:t>
      </w:r>
      <w:r w:rsidRPr="00FB34F5">
        <w:t>is</w:t>
      </w:r>
      <w:r>
        <w:t xml:space="preserve"> for proper CFM (cubic feet per minute) </w:t>
      </w:r>
      <w:r w:rsidRPr="00FB34F5">
        <w:t>and velocity. Velocity influences a register’s throw and its ability to mix supply air with the indoor air. A floor register’s throw is critical for proper cooling. Furniture should not</w:t>
      </w:r>
      <w:r w:rsidR="003675A3">
        <w:t xml:space="preserve"> </w:t>
      </w:r>
      <w:r w:rsidRPr="00FB34F5">
        <w:t>be placed over floor registers.</w:t>
      </w:r>
    </w:p>
    <w:p w:rsidR="00FB34F5" w:rsidRPr="00FB34F5" w:rsidRDefault="00FB34F5" w:rsidP="00FB34F5">
      <w:pPr>
        <w:pStyle w:val="01BodyCopy"/>
      </w:pPr>
      <w:r w:rsidRPr="00FB34F5">
        <w:t>In warmer climates it is common practice to use ceiling diffusers.</w:t>
      </w:r>
      <w:r w:rsidR="003675A3">
        <w:t xml:space="preserve"> Colder air is </w:t>
      </w:r>
      <w:r w:rsidRPr="00FB34F5">
        <w:t>h</w:t>
      </w:r>
      <w:r w:rsidR="003675A3">
        <w:t xml:space="preserve">eavier than warm air. A ceiling </w:t>
      </w:r>
      <w:r w:rsidRPr="00FB34F5">
        <w:t>diffuser drops</w:t>
      </w:r>
      <w:r w:rsidR="003675A3">
        <w:t xml:space="preserve"> the air conditioned air to mix </w:t>
      </w:r>
      <w:r w:rsidRPr="00FB34F5">
        <w:t>with the indoor air.</w:t>
      </w:r>
    </w:p>
    <w:p w:rsidR="003675A3" w:rsidRPr="003675A3" w:rsidRDefault="003675A3" w:rsidP="003675A3">
      <w:pPr>
        <w:pStyle w:val="03SubHeading"/>
        <w:rPr>
          <w:color w:val="0065C1"/>
        </w:rPr>
      </w:pPr>
      <w:r w:rsidRPr="003675A3">
        <w:rPr>
          <w:color w:val="0065C1"/>
        </w:rPr>
        <w:t>House Construction – Type of Foundation</w:t>
      </w:r>
    </w:p>
    <w:p w:rsidR="003675A3" w:rsidRPr="003675A3" w:rsidRDefault="003675A3" w:rsidP="003675A3">
      <w:pPr>
        <w:pStyle w:val="01BodyCopy"/>
      </w:pPr>
      <w:r w:rsidRPr="003675A3">
        <w:t>There are three residential foundation types: basem</w:t>
      </w:r>
      <w:r>
        <w:t xml:space="preserve">ent, crawlspace and slab. Water </w:t>
      </w:r>
      <w:r w:rsidRPr="003675A3">
        <w:t>table depth, frost depth, soil type and con</w:t>
      </w:r>
      <w:r>
        <w:t xml:space="preserve">struction costs determine which </w:t>
      </w:r>
      <w:r w:rsidRPr="003675A3">
        <w:t>foundation type is used.</w:t>
      </w:r>
    </w:p>
    <w:p w:rsidR="003675A3" w:rsidRDefault="003675A3" w:rsidP="003675A3">
      <w:pPr>
        <w:pStyle w:val="01BodyCopy"/>
      </w:pPr>
    </w:p>
    <w:p w:rsidR="003675A3" w:rsidRPr="003675A3" w:rsidRDefault="003675A3" w:rsidP="003675A3">
      <w:pPr>
        <w:pStyle w:val="01BodyCopy"/>
        <w:spacing w:after="120"/>
        <w:rPr>
          <w:b/>
        </w:rPr>
      </w:pPr>
      <w:r w:rsidRPr="003675A3">
        <w:rPr>
          <w:b/>
        </w:rPr>
        <w:t>Basement</w:t>
      </w:r>
    </w:p>
    <w:p w:rsidR="00EC7E87" w:rsidRDefault="003675A3" w:rsidP="003675A3">
      <w:pPr>
        <w:pStyle w:val="01BodyCopy"/>
      </w:pPr>
      <w:r w:rsidRPr="003675A3">
        <w:t>A basement is at least one story high, below the main floor, and at least partly</w:t>
      </w:r>
      <w:r>
        <w:t xml:space="preserve"> </w:t>
      </w:r>
      <w:r w:rsidRPr="003675A3">
        <w:t xml:space="preserve">below the surface of the ground. The walls are </w:t>
      </w:r>
      <w:r>
        <w:t xml:space="preserve">usually made of poured concrete </w:t>
      </w:r>
      <w:r w:rsidRPr="003675A3">
        <w:t>or are made with concrete block.</w:t>
      </w:r>
    </w:p>
    <w:p w:rsidR="00EC7E87" w:rsidRDefault="00EC7E87" w:rsidP="003675A3">
      <w:pPr>
        <w:pStyle w:val="01BodyCopy"/>
      </w:pPr>
    </w:p>
    <w:p w:rsidR="00EC7E87" w:rsidRDefault="00EC7E87" w:rsidP="003675A3">
      <w:pPr>
        <w:pStyle w:val="01BodyCopy"/>
      </w:pPr>
    </w:p>
    <w:p w:rsidR="00EC7E87" w:rsidRDefault="00EC7E87" w:rsidP="003675A3">
      <w:pPr>
        <w:pStyle w:val="01BodyCopy"/>
      </w:pPr>
    </w:p>
    <w:p w:rsidR="0019383B" w:rsidRPr="003675A3" w:rsidRDefault="0019383B" w:rsidP="003675A3">
      <w:pPr>
        <w:pStyle w:val="01BodyCopy"/>
      </w:pPr>
    </w:p>
    <w:p w:rsidR="00F92A46" w:rsidRPr="003675A3" w:rsidRDefault="001477E1" w:rsidP="003675A3">
      <w:pPr>
        <w:pStyle w:val="01BodyCopy"/>
      </w:pPr>
      <w:r>
        <w:rPr>
          <w:noProof/>
        </w:rPr>
        <w:lastRenderedPageBreak/>
        <w:drawing>
          <wp:anchor distT="0" distB="0" distL="114300" distR="114300" simplePos="0" relativeHeight="251751424" behindDoc="1" locked="0" layoutInCell="1" allowOverlap="1" wp14:anchorId="363FEA2A" wp14:editId="4D07103E">
            <wp:simplePos x="0" y="0"/>
            <wp:positionH relativeFrom="column">
              <wp:posOffset>3693160</wp:posOffset>
            </wp:positionH>
            <wp:positionV relativeFrom="paragraph">
              <wp:posOffset>-49530</wp:posOffset>
            </wp:positionV>
            <wp:extent cx="1704975" cy="1878965"/>
            <wp:effectExtent l="0" t="0" r="9525" b="698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04975" cy="18789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1" locked="0" layoutInCell="1" allowOverlap="1" wp14:anchorId="028BC7E9" wp14:editId="4780E0E1">
            <wp:simplePos x="0" y="0"/>
            <wp:positionH relativeFrom="column">
              <wp:posOffset>358775</wp:posOffset>
            </wp:positionH>
            <wp:positionV relativeFrom="paragraph">
              <wp:posOffset>46990</wp:posOffset>
            </wp:positionV>
            <wp:extent cx="1997075" cy="1646555"/>
            <wp:effectExtent l="0" t="0" r="317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97075" cy="1646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2A46" w:rsidRPr="003675A3" w:rsidRDefault="00F92A46" w:rsidP="003675A3">
      <w:pPr>
        <w:pStyle w:val="01BodyCopy"/>
      </w:pPr>
    </w:p>
    <w:p w:rsidR="00F92A46" w:rsidRPr="003675A3" w:rsidRDefault="00F92A46" w:rsidP="003675A3">
      <w:pPr>
        <w:pStyle w:val="01BodyCopy"/>
      </w:pPr>
    </w:p>
    <w:p w:rsidR="00F92A46" w:rsidRPr="003675A3" w:rsidRDefault="00F92A46" w:rsidP="003675A3">
      <w:pPr>
        <w:pStyle w:val="01BodyCopy"/>
      </w:pPr>
    </w:p>
    <w:p w:rsidR="00F92A46" w:rsidRPr="003675A3" w:rsidRDefault="00F92A46" w:rsidP="003675A3">
      <w:pPr>
        <w:pStyle w:val="01BodyCopy"/>
      </w:pPr>
    </w:p>
    <w:p w:rsidR="00F92A46" w:rsidRPr="003675A3" w:rsidRDefault="00F92A46" w:rsidP="003675A3">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3675A3" w:rsidRPr="003675A3" w:rsidRDefault="003675A3" w:rsidP="00613F03">
      <w:pPr>
        <w:pStyle w:val="01BodyCopy"/>
        <w:spacing w:after="240"/>
      </w:pPr>
      <w:r w:rsidRPr="003675A3">
        <w:t>In northern regions, the foundation and footing must be protected against frost</w:t>
      </w:r>
      <w:r>
        <w:t xml:space="preserve"> </w:t>
      </w:r>
      <w:r w:rsidRPr="003675A3">
        <w:t xml:space="preserve">damage during the winter. Almost all types </w:t>
      </w:r>
      <w:r>
        <w:t xml:space="preserve">of soil hold moisture from rain </w:t>
      </w:r>
      <w:r w:rsidRPr="003675A3">
        <w:t>and snow. This moisture freezes during colder weather. Frozen soil expands</w:t>
      </w:r>
      <w:r>
        <w:t xml:space="preserve"> </w:t>
      </w:r>
      <w:r w:rsidRPr="003675A3">
        <w:t>and then recedes again once the soil th</w:t>
      </w:r>
      <w:r>
        <w:t xml:space="preserve">aws. In order to prevent damage </w:t>
      </w:r>
      <w:r w:rsidRPr="003675A3">
        <w:t>caused by the expansion of the frozen soil, th</w:t>
      </w:r>
      <w:r>
        <w:t xml:space="preserve">e footings are placed below the </w:t>
      </w:r>
      <w:r w:rsidRPr="003675A3">
        <w:t>frost line. In colder climates the frost line can be several feet below grade.</w:t>
      </w:r>
    </w:p>
    <w:p w:rsidR="003675A3" w:rsidRDefault="003675A3" w:rsidP="00613F03">
      <w:pPr>
        <w:pStyle w:val="01BodyCopy"/>
        <w:spacing w:after="240"/>
      </w:pPr>
      <w:r w:rsidRPr="003675A3">
        <w:t>Basement construction is predominant</w:t>
      </w:r>
      <w:r>
        <w:t xml:space="preserve"> in climates where temperatures </w:t>
      </w:r>
      <w:r w:rsidRPr="003675A3">
        <w:t>co</w:t>
      </w:r>
      <w:r>
        <w:t>nsistently stay below freezing.</w:t>
      </w:r>
    </w:p>
    <w:p w:rsidR="003675A3" w:rsidRPr="003675A3" w:rsidRDefault="003675A3" w:rsidP="00613F03">
      <w:pPr>
        <w:pStyle w:val="01BodyCopy"/>
        <w:spacing w:after="240"/>
      </w:pPr>
      <w:r>
        <w:t xml:space="preserve"> </w:t>
      </w:r>
      <w:r w:rsidRPr="003675A3">
        <w:t>A "walk-out" basement is where the house is situ</w:t>
      </w:r>
      <w:r>
        <w:t xml:space="preserve">ated on a slope and part of the </w:t>
      </w:r>
      <w:r w:rsidRPr="003675A3">
        <w:t>basement is above ground. Occupants can walk outside at that point without</w:t>
      </w:r>
      <w:r>
        <w:t xml:space="preserve"> having </w:t>
      </w:r>
      <w:r w:rsidRPr="003675A3">
        <w:t>to use the stairs.</w:t>
      </w:r>
    </w:p>
    <w:p w:rsidR="003675A3" w:rsidRPr="003675A3" w:rsidRDefault="003675A3" w:rsidP="00613F03">
      <w:pPr>
        <w:pStyle w:val="01BodyCopy"/>
        <w:spacing w:after="240"/>
      </w:pPr>
      <w:r w:rsidRPr="003675A3">
        <w:t>Basements are often heated. Heating th</w:t>
      </w:r>
      <w:r>
        <w:t xml:space="preserve">e basement prevents freezing of </w:t>
      </w:r>
      <w:r w:rsidRPr="003675A3">
        <w:t>plumbing pipes and also provides warm floors</w:t>
      </w:r>
      <w:r>
        <w:t xml:space="preserve"> to the living area above. HVAC </w:t>
      </w:r>
      <w:r w:rsidRPr="003675A3">
        <w:t>equipment is usually installed in the basement in an equipment room.</w:t>
      </w:r>
    </w:p>
    <w:p w:rsidR="003675A3" w:rsidRPr="003675A3" w:rsidRDefault="003675A3" w:rsidP="0019383B">
      <w:pPr>
        <w:pStyle w:val="01BodyCopy"/>
        <w:spacing w:after="240"/>
      </w:pPr>
      <w:r w:rsidRPr="003675A3">
        <w:t>Homes are usually constructed with unfinishe</w:t>
      </w:r>
      <w:r>
        <w:t xml:space="preserve">d basements, which can later be </w:t>
      </w:r>
      <w:r w:rsidRPr="003675A3">
        <w:t>finished by the homeowner.</w:t>
      </w:r>
    </w:p>
    <w:p w:rsidR="003675A3" w:rsidRPr="003675A3" w:rsidRDefault="003675A3" w:rsidP="003675A3">
      <w:pPr>
        <w:pStyle w:val="01BodyCopy"/>
        <w:spacing w:after="120"/>
        <w:rPr>
          <w:b/>
        </w:rPr>
      </w:pPr>
      <w:r w:rsidRPr="003675A3">
        <w:rPr>
          <w:b/>
        </w:rPr>
        <w:t>Crawl Space</w:t>
      </w:r>
    </w:p>
    <w:p w:rsidR="00F92A46" w:rsidRPr="003675A3" w:rsidRDefault="003675A3" w:rsidP="003675A3">
      <w:pPr>
        <w:pStyle w:val="01BodyCopy"/>
      </w:pPr>
      <w:r w:rsidRPr="003675A3">
        <w:t>In many warmer climates, there is no need for dee</w:t>
      </w:r>
      <w:r>
        <w:t xml:space="preserve">p footings and foundation walls since frost does not pose a </w:t>
      </w:r>
      <w:r w:rsidRPr="003675A3">
        <w:t>problem. A s</w:t>
      </w:r>
      <w:r>
        <w:t xml:space="preserve">econd type of foundation uses a </w:t>
      </w:r>
      <w:r w:rsidRPr="003675A3">
        <w:t>combination of a footing and a low foundatio</w:t>
      </w:r>
      <w:r>
        <w:t xml:space="preserve">n wall. The wall is placed high </w:t>
      </w:r>
      <w:r w:rsidRPr="003675A3">
        <w:t>enough to allow room for a crawl space under the fl</w:t>
      </w:r>
      <w:r>
        <w:t xml:space="preserve">oor joist, hence the name crawl space. A crawlspace is </w:t>
      </w:r>
      <w:r w:rsidRPr="003675A3">
        <w:t>similar to a basement; howev</w:t>
      </w:r>
      <w:r>
        <w:t xml:space="preserve">er, the height may be as little </w:t>
      </w:r>
      <w:r w:rsidRPr="003675A3">
        <w:t>as a foot or can be several feet high in parts of t</w:t>
      </w:r>
      <w:r>
        <w:t xml:space="preserve">he country prone to flooding or </w:t>
      </w:r>
      <w:r w:rsidRPr="003675A3">
        <w:t>hurricanes.</w:t>
      </w:r>
    </w:p>
    <w:p w:rsidR="00F92A46" w:rsidRDefault="0019383B" w:rsidP="00F92A46">
      <w:pPr>
        <w:pStyle w:val="01BodyCopy"/>
      </w:pPr>
      <w:r>
        <w:rPr>
          <w:noProof/>
        </w:rPr>
        <w:drawing>
          <wp:anchor distT="0" distB="0" distL="114300" distR="114300" simplePos="0" relativeHeight="251681792" behindDoc="1" locked="0" layoutInCell="1" allowOverlap="1" wp14:anchorId="7D968B17" wp14:editId="1362FE00">
            <wp:simplePos x="0" y="0"/>
            <wp:positionH relativeFrom="column">
              <wp:posOffset>3348355</wp:posOffset>
            </wp:positionH>
            <wp:positionV relativeFrom="paragraph">
              <wp:posOffset>215900</wp:posOffset>
            </wp:positionV>
            <wp:extent cx="2466975" cy="1205230"/>
            <wp:effectExtent l="0" t="0" r="952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66975" cy="1205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1" locked="0" layoutInCell="1" allowOverlap="1" wp14:anchorId="1B23AC03" wp14:editId="428AABA2">
            <wp:simplePos x="0" y="0"/>
            <wp:positionH relativeFrom="column">
              <wp:posOffset>433705</wp:posOffset>
            </wp:positionH>
            <wp:positionV relativeFrom="paragraph">
              <wp:posOffset>139065</wp:posOffset>
            </wp:positionV>
            <wp:extent cx="2055495" cy="1414780"/>
            <wp:effectExtent l="0" t="0" r="190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55495" cy="1414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3675A3" w:rsidRPr="003675A3" w:rsidRDefault="003675A3" w:rsidP="00613F03">
      <w:pPr>
        <w:pStyle w:val="01BodyCopy"/>
        <w:spacing w:after="240"/>
      </w:pPr>
      <w:r w:rsidRPr="003675A3">
        <w:lastRenderedPageBreak/>
        <w:t>Crawl spaces can be above or below ground level. Usually concrete piers</w:t>
      </w:r>
      <w:r>
        <w:t xml:space="preserve"> </w:t>
      </w:r>
      <w:r w:rsidRPr="003675A3">
        <w:t>supp</w:t>
      </w:r>
      <w:r>
        <w:t xml:space="preserve">ort a center beam extending the </w:t>
      </w:r>
      <w:r w:rsidRPr="003675A3">
        <w:t xml:space="preserve">length of the </w:t>
      </w:r>
      <w:r>
        <w:t xml:space="preserve">house. The floor joists rest on </w:t>
      </w:r>
      <w:r w:rsidRPr="003675A3">
        <w:t>this center beam. This method of construction is mu</w:t>
      </w:r>
      <w:r>
        <w:t xml:space="preserve">ch less expensive and easier to </w:t>
      </w:r>
      <w:r w:rsidRPr="003675A3">
        <w:t>install than digging a full basement. A crawl spa</w:t>
      </w:r>
      <w:r>
        <w:t xml:space="preserve">ce foundation is often used for </w:t>
      </w:r>
      <w:r w:rsidRPr="003675A3">
        <w:t>additions for homes with existing basements. Duct is</w:t>
      </w:r>
      <w:r>
        <w:t xml:space="preserve"> routed to the addition through </w:t>
      </w:r>
      <w:r w:rsidRPr="003675A3">
        <w:t>the crawlspace.</w:t>
      </w:r>
    </w:p>
    <w:p w:rsidR="003675A3" w:rsidRPr="003675A3" w:rsidRDefault="003675A3" w:rsidP="00613F03">
      <w:pPr>
        <w:pStyle w:val="01BodyCopy"/>
        <w:spacing w:after="240"/>
      </w:pPr>
      <w:r w:rsidRPr="003675A3">
        <w:t>The plumbing pipes and HVAC ductwork are</w:t>
      </w:r>
      <w:r>
        <w:t xml:space="preserve"> often routed through the crawl </w:t>
      </w:r>
      <w:r w:rsidRPr="003675A3">
        <w:t>space. Sometimes the HVAC equipment is also installed in the crawl space.</w:t>
      </w:r>
    </w:p>
    <w:p w:rsidR="003675A3" w:rsidRPr="003675A3" w:rsidRDefault="003675A3" w:rsidP="00613F03">
      <w:pPr>
        <w:pStyle w:val="01BodyCopy"/>
        <w:spacing w:after="240"/>
      </w:pPr>
      <w:r w:rsidRPr="003675A3">
        <w:t>Usually the floor joists are insulated to help</w:t>
      </w:r>
      <w:r>
        <w:t xml:space="preserve"> minimize heat loss through the </w:t>
      </w:r>
      <w:r w:rsidRPr="003675A3">
        <w:t>floor. However, sometimes the outer walls of the</w:t>
      </w:r>
      <w:r>
        <w:t xml:space="preserve"> crawl space are also insulated </w:t>
      </w:r>
      <w:r w:rsidRPr="003675A3">
        <w:t xml:space="preserve">and the crawl space itself is heated during the </w:t>
      </w:r>
      <w:r>
        <w:t xml:space="preserve">winter. This practice ensures a </w:t>
      </w:r>
      <w:r w:rsidRPr="003675A3">
        <w:t>warm floor up above in the house.</w:t>
      </w:r>
    </w:p>
    <w:p w:rsidR="003675A3" w:rsidRPr="003675A3" w:rsidRDefault="003675A3" w:rsidP="0019383B">
      <w:pPr>
        <w:pStyle w:val="01BodyCopy"/>
        <w:spacing w:before="240" w:after="120"/>
        <w:rPr>
          <w:b/>
        </w:rPr>
      </w:pPr>
      <w:r w:rsidRPr="003675A3">
        <w:rPr>
          <w:b/>
        </w:rPr>
        <w:t>Slab</w:t>
      </w:r>
    </w:p>
    <w:p w:rsidR="003675A3" w:rsidRPr="003675A3" w:rsidRDefault="003675A3" w:rsidP="003675A3">
      <w:pPr>
        <w:pStyle w:val="01BodyCopy"/>
      </w:pPr>
      <w:r w:rsidRPr="003675A3">
        <w:t>The last type of foundation is called the slab on gr</w:t>
      </w:r>
      <w:r>
        <w:t xml:space="preserve">ade or slab for short. The slab </w:t>
      </w:r>
      <w:r w:rsidRPr="003675A3">
        <w:t>can either be monolithic slab or a floating slab. The</w:t>
      </w:r>
      <w:r>
        <w:t xml:space="preserve"> monolithic slab is formed by a </w:t>
      </w:r>
      <w:r w:rsidRPr="003675A3">
        <w:t>single pouring of concrete. A floating slab has the</w:t>
      </w:r>
      <w:r>
        <w:t xml:space="preserve"> perimeter footing poured first </w:t>
      </w:r>
      <w:r w:rsidRPr="003675A3">
        <w:t>and the slab floor is poured at a later time. In ei</w:t>
      </w:r>
      <w:r>
        <w:t xml:space="preserve">ther case, the slab becomes the </w:t>
      </w:r>
      <w:r w:rsidRPr="003675A3">
        <w:t>floor of the structure. The support walls of the house are built on the footings.</w:t>
      </w:r>
    </w:p>
    <w:p w:rsidR="003675A3" w:rsidRDefault="003675A3" w:rsidP="00F92A46">
      <w:pPr>
        <w:pStyle w:val="01BodyCopy"/>
      </w:pPr>
      <w:r>
        <w:rPr>
          <w:noProof/>
        </w:rPr>
        <w:drawing>
          <wp:anchor distT="0" distB="0" distL="114300" distR="114300" simplePos="0" relativeHeight="251682816" behindDoc="1" locked="0" layoutInCell="1" allowOverlap="1" wp14:anchorId="75B930FE" wp14:editId="5C997755">
            <wp:simplePos x="0" y="0"/>
            <wp:positionH relativeFrom="column">
              <wp:posOffset>1673225</wp:posOffset>
            </wp:positionH>
            <wp:positionV relativeFrom="paragraph">
              <wp:posOffset>140970</wp:posOffset>
            </wp:positionV>
            <wp:extent cx="2533650" cy="1536700"/>
            <wp:effectExtent l="0" t="0" r="0" b="635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33650" cy="153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75A3" w:rsidRDefault="003675A3" w:rsidP="00F92A46">
      <w:pPr>
        <w:pStyle w:val="01BodyCopy"/>
      </w:pPr>
    </w:p>
    <w:p w:rsidR="003675A3" w:rsidRDefault="003675A3" w:rsidP="00F92A46">
      <w:pPr>
        <w:pStyle w:val="01BodyCopy"/>
      </w:pPr>
    </w:p>
    <w:p w:rsidR="003675A3" w:rsidRDefault="003675A3" w:rsidP="00F92A46">
      <w:pPr>
        <w:pStyle w:val="01BodyCopy"/>
      </w:pPr>
    </w:p>
    <w:p w:rsidR="003675A3" w:rsidRDefault="003675A3"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3675A3" w:rsidRPr="003675A3" w:rsidRDefault="003675A3" w:rsidP="00613F03">
      <w:pPr>
        <w:pStyle w:val="01BodyCopy"/>
        <w:spacing w:after="240"/>
      </w:pPr>
      <w:r w:rsidRPr="003675A3">
        <w:t>Slab foundations are generally the easiest and least expensive type of foundation to</w:t>
      </w:r>
      <w:r>
        <w:t xml:space="preserve"> </w:t>
      </w:r>
      <w:r w:rsidRPr="003675A3">
        <w:t>install. Slab construction is predominant in sout</w:t>
      </w:r>
      <w:r>
        <w:t xml:space="preserve">hern climates where frost lines </w:t>
      </w:r>
      <w:r w:rsidRPr="003675A3">
        <w:t>pose few problems.</w:t>
      </w:r>
    </w:p>
    <w:p w:rsidR="00F92A46" w:rsidRPr="003675A3" w:rsidRDefault="003675A3" w:rsidP="003675A3">
      <w:pPr>
        <w:pStyle w:val="01BodyCopy"/>
        <w:spacing w:after="120"/>
      </w:pPr>
      <w:r w:rsidRPr="003675A3">
        <w:t>In slab foundation homes the HVAC equipment is generally installed in the attic or</w:t>
      </w:r>
      <w:r>
        <w:t xml:space="preserve"> </w:t>
      </w:r>
      <w:r w:rsidRPr="003675A3">
        <w:t>in a closet. The ductwork usually is installed in the attic; however, special types of</w:t>
      </w:r>
      <w:r>
        <w:t xml:space="preserve"> </w:t>
      </w:r>
      <w:r w:rsidRPr="003675A3">
        <w:t>ductwork can be installed directly into the slab.</w:t>
      </w:r>
    </w:p>
    <w:p w:rsidR="0098331C" w:rsidRPr="0098331C" w:rsidRDefault="0098331C" w:rsidP="0098331C">
      <w:pPr>
        <w:pStyle w:val="03SubHeading"/>
        <w:rPr>
          <w:color w:val="0065C1"/>
        </w:rPr>
      </w:pPr>
      <w:r w:rsidRPr="0098331C">
        <w:rPr>
          <w:color w:val="0065C1"/>
        </w:rPr>
        <w:t>House Construction – Windows</w:t>
      </w:r>
    </w:p>
    <w:p w:rsidR="0098331C" w:rsidRPr="0098331C" w:rsidRDefault="0098331C" w:rsidP="0019383B">
      <w:pPr>
        <w:pStyle w:val="01BodyCopy"/>
        <w:spacing w:after="120"/>
      </w:pPr>
      <w:r w:rsidRPr="0098331C">
        <w:t>The amount of windows, the types of windows use</w:t>
      </w:r>
      <w:r>
        <w:t xml:space="preserve">d and the direction the windows face dramatically impact the </w:t>
      </w:r>
      <w:r w:rsidRPr="0098331C">
        <w:t>amount of heat a h</w:t>
      </w:r>
      <w:r>
        <w:t xml:space="preserve">ome loses in the winter and the </w:t>
      </w:r>
      <w:r w:rsidRPr="0098331C">
        <w:t>amount of heat a home gains in the summer. A</w:t>
      </w:r>
      <w:r>
        <w:t xml:space="preserve"> home with large areas of glass </w:t>
      </w:r>
      <w:r w:rsidRPr="0098331C">
        <w:t>facing east or west will let in a lot of heat when the</w:t>
      </w:r>
      <w:r>
        <w:t xml:space="preserve"> sun is shining. This is called </w:t>
      </w:r>
      <w:r w:rsidRPr="0098331C">
        <w:t>solar heat gain. This may be desirable during the win</w:t>
      </w:r>
      <w:r>
        <w:t xml:space="preserve">ter and is called passive solar </w:t>
      </w:r>
      <w:r w:rsidRPr="0098331C">
        <w:t xml:space="preserve">heat gain. However, during the summer the solar </w:t>
      </w:r>
      <w:r>
        <w:t xml:space="preserve">heat gain adds to the amount of </w:t>
      </w:r>
      <w:r w:rsidRPr="0098331C">
        <w:t>heat that must be removed from the home. This affec</w:t>
      </w:r>
      <w:r>
        <w:t xml:space="preserve">ts the need and size of the air </w:t>
      </w:r>
      <w:r w:rsidRPr="0098331C">
        <w:t>conditioner.</w:t>
      </w:r>
    </w:p>
    <w:p w:rsidR="0098331C" w:rsidRPr="0098331C" w:rsidRDefault="0098331C" w:rsidP="0019383B">
      <w:pPr>
        <w:pStyle w:val="01BodyCopy"/>
        <w:spacing w:after="120"/>
      </w:pPr>
      <w:r w:rsidRPr="0098331C">
        <w:lastRenderedPageBreak/>
        <w:t>For example, let’s look at Denver, Colorado. Typ</w:t>
      </w:r>
      <w:r>
        <w:t xml:space="preserve">ically air conditioning was not </w:t>
      </w:r>
      <w:r w:rsidRPr="0098331C">
        <w:t>used in homes in this city located next to the</w:t>
      </w:r>
      <w:r>
        <w:t xml:space="preserve"> mountains. Humidity levels are </w:t>
      </w:r>
      <w:r w:rsidRPr="0098331C">
        <w:t>relatively low during most of the year and there is li</w:t>
      </w:r>
      <w:r>
        <w:t xml:space="preserve">ttle need to de-humidify during </w:t>
      </w:r>
      <w:r w:rsidRPr="0098331C">
        <w:t>the summer. Although it can get warm on a summ</w:t>
      </w:r>
      <w:r>
        <w:t xml:space="preserve">er day, there are not that many </w:t>
      </w:r>
      <w:r w:rsidRPr="0098331C">
        <w:t>hours of the day when air conditioning was neede</w:t>
      </w:r>
      <w:r>
        <w:t xml:space="preserve">d. Because of the low humidity, </w:t>
      </w:r>
      <w:r w:rsidRPr="0098331C">
        <w:t xml:space="preserve">there are also pretty dramatic temperature swings </w:t>
      </w:r>
      <w:r>
        <w:t xml:space="preserve">from day to night, sometimes as </w:t>
      </w:r>
      <w:r w:rsidRPr="0098331C">
        <w:t>high as 40 degrees. To cool homes at night, peo</w:t>
      </w:r>
      <w:r>
        <w:t xml:space="preserve">ple simply opened their windows </w:t>
      </w:r>
      <w:r w:rsidRPr="0098331C">
        <w:t xml:space="preserve">to let in the cool breeze. Over the years, </w:t>
      </w:r>
      <w:r>
        <w:t xml:space="preserve">homes using large fixed-windows </w:t>
      </w:r>
      <w:r w:rsidRPr="0098331C">
        <w:t>(windows that do not open), became very popul</w:t>
      </w:r>
      <w:r>
        <w:t xml:space="preserve">ar. These types of homes absorb </w:t>
      </w:r>
      <w:r w:rsidRPr="0098331C">
        <w:t>solar heat gain during a summer day and since the</w:t>
      </w:r>
      <w:r w:rsidR="00613F03">
        <w:t xml:space="preserve"> windows do not generally open, </w:t>
      </w:r>
      <w:r w:rsidRPr="0098331C">
        <w:t>the heat stays trapped in the home at night. Co</w:t>
      </w:r>
      <w:r>
        <w:t xml:space="preserve">nsequently, air conditioning is </w:t>
      </w:r>
      <w:r w:rsidRPr="0098331C">
        <w:t>becoming a common feature in new homes in this market.</w:t>
      </w:r>
    </w:p>
    <w:p w:rsidR="00F92A46" w:rsidRPr="0098331C" w:rsidRDefault="0098331C" w:rsidP="0019383B">
      <w:pPr>
        <w:pStyle w:val="01BodyCopy"/>
        <w:spacing w:after="120"/>
      </w:pPr>
      <w:r w:rsidRPr="0098331C">
        <w:t xml:space="preserve">Windows also impact comfort during the winter. </w:t>
      </w:r>
      <w:r>
        <w:t xml:space="preserve">Windows generally lose a lot of </w:t>
      </w:r>
      <w:r w:rsidRPr="0098331C">
        <w:t>heat during the winter. As the indoor air loses i</w:t>
      </w:r>
      <w:r>
        <w:t xml:space="preserve">ts heat, it becomes heavier and </w:t>
      </w:r>
      <w:r w:rsidRPr="0098331C">
        <w:t>begins cascading down the wall and then along the floor. Th</w:t>
      </w:r>
      <w:r>
        <w:t xml:space="preserve">is draft affects comfort. </w:t>
      </w:r>
      <w:r w:rsidRPr="0098331C">
        <w:t>Windows and other features of house construction a</w:t>
      </w:r>
      <w:r>
        <w:t xml:space="preserve">ffect the heat loss, heat gain, </w:t>
      </w:r>
      <w:r w:rsidRPr="0098331C">
        <w:t>size of HVAC equipment needed and general comf</w:t>
      </w:r>
      <w:r>
        <w:t xml:space="preserve">ort of the occupants. This will </w:t>
      </w:r>
      <w:r w:rsidRPr="0098331C">
        <w:t>be discussed in further detail in a later chapter on Load Calculations in this manual.</w:t>
      </w:r>
    </w:p>
    <w:p w:rsidR="0098331C" w:rsidRPr="0098331C" w:rsidRDefault="0098331C" w:rsidP="0098331C">
      <w:pPr>
        <w:pStyle w:val="03SubHeading"/>
        <w:rPr>
          <w:color w:val="0065C1"/>
        </w:rPr>
      </w:pPr>
      <w:r>
        <w:rPr>
          <w:color w:val="0065C1"/>
        </w:rPr>
        <w:t>Climate</w:t>
      </w:r>
    </w:p>
    <w:p w:rsidR="0098331C" w:rsidRDefault="0098331C" w:rsidP="00613F03">
      <w:pPr>
        <w:pStyle w:val="01BodyCopy"/>
        <w:spacing w:after="240"/>
      </w:pPr>
      <w:r w:rsidRPr="0098331C">
        <w:t>Local climate is a major consideration</w:t>
      </w:r>
      <w:r>
        <w:t xml:space="preserve"> in proper system configuration </w:t>
      </w:r>
      <w:r w:rsidRPr="0098331C">
        <w:t>selectio</w:t>
      </w:r>
      <w:r>
        <w:t xml:space="preserve">n. A system providing excellent </w:t>
      </w:r>
      <w:r w:rsidRPr="0098331C">
        <w:t>p</w:t>
      </w:r>
      <w:r>
        <w:t xml:space="preserve">erformance in one region may be unsatisfactory in another. </w:t>
      </w:r>
    </w:p>
    <w:p w:rsidR="0098331C" w:rsidRDefault="0098331C" w:rsidP="00613F03">
      <w:pPr>
        <w:pStyle w:val="01BodyCopy"/>
        <w:spacing w:after="240"/>
      </w:pPr>
      <w:r w:rsidRPr="0098331C">
        <w:t xml:space="preserve">It is important to maintain year-round </w:t>
      </w:r>
      <w:r>
        <w:t xml:space="preserve">comfort conditions, but climate </w:t>
      </w:r>
      <w:r w:rsidRPr="0098331C">
        <w:t xml:space="preserve">extremes may emphasize the need for certain </w:t>
      </w:r>
      <w:r>
        <w:t xml:space="preserve">performance characteristics. To </w:t>
      </w:r>
      <w:r w:rsidRPr="0098331C">
        <w:t xml:space="preserve">maintain total comfort in cold climate areas, </w:t>
      </w:r>
      <w:r>
        <w:t xml:space="preserve">it is necessary that the system </w:t>
      </w:r>
      <w:r w:rsidRPr="0098331C">
        <w:t>provide warm floors and prevent cold drafts du</w:t>
      </w:r>
      <w:r>
        <w:t xml:space="preserve">ring the winter. This is not as </w:t>
      </w:r>
      <w:r w:rsidRPr="0098331C">
        <w:t>important in warmer climates. Placing supply diffusers at the perime</w:t>
      </w:r>
      <w:r>
        <w:t xml:space="preserve">ter of </w:t>
      </w:r>
      <w:r w:rsidRPr="0098331C">
        <w:t>outside walls provides the b</w:t>
      </w:r>
      <w:r>
        <w:t xml:space="preserve">est comfort in colder climates. </w:t>
      </w:r>
    </w:p>
    <w:p w:rsidR="0098331C" w:rsidRPr="0098331C" w:rsidRDefault="0098331C" w:rsidP="00613F03">
      <w:pPr>
        <w:pStyle w:val="01BodyCopy"/>
        <w:spacing w:after="240"/>
      </w:pPr>
      <w:r w:rsidRPr="0098331C">
        <w:t>However, in warmer climates, the ability to c</w:t>
      </w:r>
      <w:r>
        <w:t xml:space="preserve">ool the home effectively is the </w:t>
      </w:r>
      <w:r w:rsidRPr="0098331C">
        <w:t>most important consideration. Cold air is de</w:t>
      </w:r>
      <w:r>
        <w:t xml:space="preserve">nser and heavier than warm air. </w:t>
      </w:r>
      <w:r w:rsidRPr="0098331C">
        <w:t>Placing the supply diffusers in the ceiling is common in warmer climates.</w:t>
      </w:r>
    </w:p>
    <w:p w:rsidR="0098331C" w:rsidRPr="0098331C" w:rsidRDefault="0098331C" w:rsidP="00613F03">
      <w:pPr>
        <w:pStyle w:val="01BodyCopy"/>
        <w:spacing w:after="240"/>
      </w:pPr>
      <w:r w:rsidRPr="0098331C">
        <w:t xml:space="preserve">Warm floors in winter and effective </w:t>
      </w:r>
      <w:r>
        <w:t xml:space="preserve">summer cooling designs are both </w:t>
      </w:r>
      <w:r w:rsidRPr="0098331C">
        <w:t>important essential in areas which have ext</w:t>
      </w:r>
      <w:r>
        <w:t xml:space="preserve">remes in both winter and summer </w:t>
      </w:r>
      <w:r w:rsidRPr="0098331C">
        <w:t>temperature.</w:t>
      </w:r>
    </w:p>
    <w:p w:rsidR="0098331C" w:rsidRPr="0098331C" w:rsidRDefault="0098331C" w:rsidP="00613F03">
      <w:pPr>
        <w:pStyle w:val="01BodyCopy"/>
        <w:spacing w:after="240"/>
      </w:pPr>
      <w:r w:rsidRPr="0098331C">
        <w:t>The country can be divided into two major climate zones, north</w:t>
      </w:r>
      <w:r>
        <w:t xml:space="preserve">ern and southern. </w:t>
      </w:r>
      <w:r w:rsidRPr="0098331C">
        <w:t>These zones are defined by the number of degree d</w:t>
      </w:r>
      <w:r>
        <w:t xml:space="preserve">ays of heating. Degree Day is a </w:t>
      </w:r>
      <w:r w:rsidRPr="0098331C">
        <w:t>term used to express relative heating requiremen</w:t>
      </w:r>
      <w:r>
        <w:t xml:space="preserve">ts. It is a unit of measurement </w:t>
      </w:r>
      <w:r w:rsidRPr="0098331C">
        <w:t>based upon temperature difference and time. It is used in estimating the fuel</w:t>
      </w:r>
      <w:r>
        <w:t xml:space="preserve"> consumption of a </w:t>
      </w:r>
      <w:r w:rsidRPr="0098331C">
        <w:t>furnace.</w:t>
      </w:r>
    </w:p>
    <w:p w:rsidR="00F92A46" w:rsidRDefault="0098331C" w:rsidP="00613F03">
      <w:pPr>
        <w:pStyle w:val="01BodyCopy"/>
        <w:spacing w:after="240"/>
      </w:pPr>
      <w:r w:rsidRPr="0098331C">
        <w:t>Any location with more than 3,500 degree days</w:t>
      </w:r>
      <w:r>
        <w:t xml:space="preserve"> per season is considered to be </w:t>
      </w:r>
      <w:r w:rsidRPr="0098331C">
        <w:t>par</w:t>
      </w:r>
      <w:r>
        <w:t xml:space="preserve">t of the Northern Climate Zone. </w:t>
      </w:r>
      <w:r w:rsidRPr="0098331C">
        <w:t xml:space="preserve">Areas with </w:t>
      </w:r>
      <w:r>
        <w:t xml:space="preserve">less than 3,500 degree days per </w:t>
      </w:r>
      <w:r w:rsidRPr="0098331C">
        <w:t>season are considered to be part of the Sout</w:t>
      </w:r>
      <w:r>
        <w:t xml:space="preserve">hern Climate Zone. For example, </w:t>
      </w:r>
      <w:r w:rsidRPr="0098331C">
        <w:t>Minneapolis with 8,250 degree days is in the Nort</w:t>
      </w:r>
      <w:r>
        <w:t xml:space="preserve">hern Climate Zone. In contrast, </w:t>
      </w:r>
      <w:r w:rsidRPr="0098331C">
        <w:t>Houston with 1,410 degree days is in the Southern Climate Zone.</w:t>
      </w:r>
    </w:p>
    <w:p w:rsidR="0019383B" w:rsidRDefault="0019383B" w:rsidP="0098331C">
      <w:pPr>
        <w:pStyle w:val="01BodyCopy"/>
      </w:pPr>
    </w:p>
    <w:p w:rsidR="0019383B" w:rsidRPr="0098331C" w:rsidRDefault="001477E1" w:rsidP="0098331C">
      <w:pPr>
        <w:pStyle w:val="01BodyCopy"/>
      </w:pPr>
      <w:r>
        <w:rPr>
          <w:noProof/>
        </w:rPr>
        <mc:AlternateContent>
          <mc:Choice Requires="wpg">
            <w:drawing>
              <wp:anchor distT="0" distB="0" distL="114300" distR="114300" simplePos="0" relativeHeight="251685888" behindDoc="1" locked="0" layoutInCell="1" allowOverlap="1" wp14:anchorId="65002314" wp14:editId="514E9054">
                <wp:simplePos x="0" y="0"/>
                <wp:positionH relativeFrom="margin">
                  <wp:align>center</wp:align>
                </wp:positionH>
                <wp:positionV relativeFrom="paragraph">
                  <wp:posOffset>90805</wp:posOffset>
                </wp:positionV>
                <wp:extent cx="5055235" cy="3079115"/>
                <wp:effectExtent l="0" t="0" r="0" b="6985"/>
                <wp:wrapNone/>
                <wp:docPr id="449" name="Group 449"/>
                <wp:cNvGraphicFramePr/>
                <a:graphic xmlns:a="http://schemas.openxmlformats.org/drawingml/2006/main">
                  <a:graphicData uri="http://schemas.microsoft.com/office/word/2010/wordprocessingGroup">
                    <wpg:wgp>
                      <wpg:cNvGrpSpPr/>
                      <wpg:grpSpPr>
                        <a:xfrm>
                          <a:off x="0" y="0"/>
                          <a:ext cx="5055235" cy="3079115"/>
                          <a:chOff x="0" y="0"/>
                          <a:chExt cx="6238875" cy="3800475"/>
                        </a:xfrm>
                      </wpg:grpSpPr>
                      <pic:pic xmlns:pic="http://schemas.openxmlformats.org/drawingml/2006/picture">
                        <pic:nvPicPr>
                          <pic:cNvPr id="31" name="Picture 31"/>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9525" y="1266825"/>
                            <a:ext cx="6229350" cy="1266825"/>
                          </a:xfrm>
                          <a:prstGeom prst="rect">
                            <a:avLst/>
                          </a:prstGeom>
                          <a:noFill/>
                          <a:ln>
                            <a:noFill/>
                          </a:ln>
                        </pic:spPr>
                      </pic:pic>
                      <pic:pic xmlns:pic="http://schemas.openxmlformats.org/drawingml/2006/picture">
                        <pic:nvPicPr>
                          <pic:cNvPr id="30" name="Picture 30"/>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29350" cy="1266825"/>
                          </a:xfrm>
                          <a:prstGeom prst="rect">
                            <a:avLst/>
                          </a:prstGeom>
                          <a:noFill/>
                          <a:ln>
                            <a:noFill/>
                          </a:ln>
                        </pic:spPr>
                      </pic:pic>
                      <pic:pic xmlns:pic="http://schemas.openxmlformats.org/drawingml/2006/picture">
                        <pic:nvPicPr>
                          <pic:cNvPr id="448" name="Picture 448"/>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2533650"/>
                            <a:ext cx="6229350" cy="12668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449" o:spid="_x0000_s1026" style="position:absolute;margin-left:0;margin-top:7.15pt;width:398.05pt;height:242.45pt;z-index:-251630592;mso-position-horizontal:center;mso-position-horizontal-relative:margin;mso-width-relative:margin;mso-height-relative:margin" coordsize="62388,380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7" type="#_x0000_t75" style="position:absolute;left:95;top:12668;width:62293;height:12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cZ0XDAAAA2wAAAA8AAABkcnMvZG93bnJldi54bWxEj9GKwjAURN8X9h/CXfBFNFVBl65RRFFU&#10;9GF1P+DSXJvS5qY0UevfG0HYx2FmzjDTeWsrcaPGF44VDPoJCOLM6YJzBX/nde8bhA/IGivHpOBB&#10;Huazz48pptrd+Zdup5CLCGGfogITQp1K6TNDFn3f1cTRu7jGYoiyyaVu8B7htpLDJBlLiwXHBYM1&#10;LQ1l5elqFZSri9zt3GFZHs3eb7uOjptJV6nOV7v4ARGoDf/hd3urFYwG8PoSf4C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txnRcMAAADbAAAADwAAAAAAAAAAAAAAAACf&#10;AgAAZHJzL2Rvd25yZXYueG1sUEsFBgAAAAAEAAQA9wAAAI8DAAAAAA==&#10;">
                  <v:imagedata r:id="rId48" o:title=""/>
                  <v:path arrowok="t"/>
                </v:shape>
                <v:shape id="Picture 30" o:spid="_x0000_s1028" type="#_x0000_t75" style="position:absolute;width:62293;height:12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I8TCAAAA2wAAAA8AAABkcnMvZG93bnJldi54bWxET0trAjEQvhf6H8IUvNVsX1JWoxRpQRAL&#10;rvXgbdiMu0uTyZJMde2vbw4Fjx/fe7YYvFMniqkLbOBhXIAiroPtuDHwtfu4fwWVBNmiC0wGLpRg&#10;Mb+9mWFpw5m3dKqkUTmEU4kGWpG+1DrVLXlM49ATZ+4YokfJMDbaRjzncO/0Y1FMtMeOc0OLPS1b&#10;qr+rH2+geXe7arPdP4v7FD/5fYmb5WFtzOhueJuCEhrkKv53r6yBp7w+f8k/QM//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YCPEwgAAANsAAAAPAAAAAAAAAAAAAAAAAJ8C&#10;AABkcnMvZG93bnJldi54bWxQSwUGAAAAAAQABAD3AAAAjgMAAAAA&#10;">
                  <v:imagedata r:id="rId49" o:title=""/>
                  <v:path arrowok="t"/>
                </v:shape>
                <v:shape id="Picture 448" o:spid="_x0000_s1029" type="#_x0000_t75" style="position:absolute;top:25336;width:62293;height:12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EmazBAAAA3AAAAA8AAABkcnMvZG93bnJldi54bWxET01rAjEQvRf6H8IUvNVsRausRqlKiyAI&#10;roLXYTPuLt1MtknU+O/NQejx8b5ni2hacSXnG8sKPvoZCOLS6oYrBcfD9/sEhA/IGlvLpOBOHhbz&#10;15cZ5treeE/XIlQihbDPUUEdQpdL6cuaDPq+7YgTd7bOYEjQVVI7vKVw08pBln1Kgw2nhho7WtVU&#10;/hYXo+C8DB259d9gvPuJJ3ZxOdoWUaneW/yagggUw7/46d5oBcNhWpvOpCMg5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SEmazBAAAA3AAAAA8AAAAAAAAAAAAAAAAAnwIA&#10;AGRycy9kb3ducmV2LnhtbFBLBQYAAAAABAAEAPcAAACNAwAAAAA=&#10;">
                  <v:imagedata r:id="rId50" o:title=""/>
                  <v:path arrowok="t"/>
                </v:shape>
                <w10:wrap anchorx="margin"/>
              </v:group>
            </w:pict>
          </mc:Fallback>
        </mc:AlternateContent>
      </w: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1477E1" w:rsidRDefault="001477E1" w:rsidP="0098331C">
      <w:pPr>
        <w:pStyle w:val="03SubHeading"/>
        <w:rPr>
          <w:color w:val="0065C1"/>
        </w:rPr>
      </w:pPr>
    </w:p>
    <w:p w:rsidR="001477E1" w:rsidRDefault="001477E1" w:rsidP="0098331C">
      <w:pPr>
        <w:pStyle w:val="03SubHeading"/>
        <w:rPr>
          <w:color w:val="0065C1"/>
        </w:rPr>
      </w:pPr>
    </w:p>
    <w:p w:rsidR="0098331C" w:rsidRPr="0098331C" w:rsidRDefault="0098331C" w:rsidP="0098331C">
      <w:pPr>
        <w:pStyle w:val="03SubHeading"/>
        <w:rPr>
          <w:color w:val="0065C1"/>
        </w:rPr>
      </w:pPr>
      <w:r>
        <w:rPr>
          <w:color w:val="0065C1"/>
        </w:rPr>
        <w:t>Northern System Configurations</w:t>
      </w:r>
    </w:p>
    <w:p w:rsidR="0098331C" w:rsidRDefault="0098331C" w:rsidP="001477E1">
      <w:pPr>
        <w:pStyle w:val="01BodyCopy"/>
        <w:spacing w:after="160"/>
      </w:pPr>
      <w:r w:rsidRPr="0098331C">
        <w:t>Heating is the primary concern in northern cl</w:t>
      </w:r>
      <w:r>
        <w:t xml:space="preserve">imates. The system must provide </w:t>
      </w:r>
      <w:r w:rsidRPr="0098331C">
        <w:t>warm</w:t>
      </w:r>
      <w:r>
        <w:t xml:space="preserve"> floors and prevent cold drafts </w:t>
      </w:r>
      <w:r w:rsidRPr="0098331C">
        <w:t>from cascad</w:t>
      </w:r>
      <w:r>
        <w:t xml:space="preserve">ing down large window surfaces. </w:t>
      </w:r>
      <w:r w:rsidRPr="0098331C">
        <w:t>For these reasons, a perimeter heating system shou</w:t>
      </w:r>
      <w:r>
        <w:t xml:space="preserve">ld be used. A perimeter heating </w:t>
      </w:r>
      <w:r w:rsidRPr="0098331C">
        <w:t>system puts the supply registers alon</w:t>
      </w:r>
      <w:r>
        <w:t xml:space="preserve">g the floor of an outside wall. </w:t>
      </w:r>
    </w:p>
    <w:p w:rsidR="0098331C" w:rsidRPr="0098331C" w:rsidRDefault="0098331C" w:rsidP="001477E1">
      <w:pPr>
        <w:pStyle w:val="01BodyCopy"/>
        <w:spacing w:after="160"/>
      </w:pPr>
      <w:r w:rsidRPr="0098331C">
        <w:t>This section looks at system configurat</w:t>
      </w:r>
      <w:r>
        <w:t xml:space="preserve">ions that apply to construction </w:t>
      </w:r>
      <w:r w:rsidRPr="0098331C">
        <w:t>practices in northern climates.</w:t>
      </w:r>
    </w:p>
    <w:p w:rsidR="0098331C" w:rsidRPr="0098331C" w:rsidRDefault="0098331C" w:rsidP="001477E1">
      <w:pPr>
        <w:pStyle w:val="01BodyCopy"/>
        <w:spacing w:after="160"/>
      </w:pPr>
      <w:r w:rsidRPr="0098331C">
        <w:t>Summer cooling may not be needed in all north</w:t>
      </w:r>
      <w:r>
        <w:t xml:space="preserve">ern areas. However, this is not </w:t>
      </w:r>
      <w:r w:rsidRPr="0098331C">
        <w:t>the case for many northern locations. Heatin</w:t>
      </w:r>
      <w:r>
        <w:t xml:space="preserve">g requires less air volume than </w:t>
      </w:r>
      <w:r w:rsidRPr="0098331C">
        <w:t>does cooling. The proper air volume (measured in CFM – Cubic Feet per</w:t>
      </w:r>
    </w:p>
    <w:p w:rsidR="0098331C" w:rsidRPr="0098331C" w:rsidRDefault="0098331C" w:rsidP="001477E1">
      <w:pPr>
        <w:pStyle w:val="01BodyCopy"/>
        <w:spacing w:after="160"/>
      </w:pPr>
      <w:r w:rsidRPr="0098331C">
        <w:t>Minute) is critical for the proper operation</w:t>
      </w:r>
      <w:r>
        <w:t xml:space="preserve"> of an air conditioning system. </w:t>
      </w:r>
      <w:r w:rsidRPr="0098331C">
        <w:t>The size of the duct is important to air flow. When cooling is a</w:t>
      </w:r>
      <w:r>
        <w:t xml:space="preserve">pplied to a </w:t>
      </w:r>
      <w:r w:rsidRPr="0098331C">
        <w:t xml:space="preserve">home in a northern climate, the ductwork must </w:t>
      </w:r>
      <w:r>
        <w:t xml:space="preserve">be designed to handle the extra </w:t>
      </w:r>
      <w:r w:rsidRPr="0098331C">
        <w:t>air volume (CFM) needed for cooling.</w:t>
      </w:r>
    </w:p>
    <w:p w:rsidR="001477E1" w:rsidRDefault="001477E1" w:rsidP="0098331C">
      <w:pPr>
        <w:pStyle w:val="01BodyCopy"/>
        <w:spacing w:before="400" w:after="120"/>
        <w:rPr>
          <w:b/>
        </w:rPr>
      </w:pPr>
    </w:p>
    <w:p w:rsidR="001477E1" w:rsidRDefault="001477E1" w:rsidP="0098331C">
      <w:pPr>
        <w:pStyle w:val="01BodyCopy"/>
        <w:spacing w:before="400" w:after="120"/>
        <w:rPr>
          <w:b/>
        </w:rPr>
      </w:pPr>
    </w:p>
    <w:p w:rsidR="001477E1" w:rsidRDefault="001477E1" w:rsidP="0098331C">
      <w:pPr>
        <w:pStyle w:val="01BodyCopy"/>
        <w:spacing w:before="400" w:after="120"/>
        <w:rPr>
          <w:b/>
        </w:rPr>
      </w:pPr>
    </w:p>
    <w:p w:rsidR="001477E1" w:rsidRDefault="001477E1" w:rsidP="0098331C">
      <w:pPr>
        <w:pStyle w:val="01BodyCopy"/>
        <w:spacing w:before="400" w:after="120"/>
        <w:rPr>
          <w:b/>
        </w:rPr>
      </w:pPr>
    </w:p>
    <w:p w:rsidR="0098331C" w:rsidRPr="0098331C" w:rsidRDefault="0098331C" w:rsidP="0098331C">
      <w:pPr>
        <w:pStyle w:val="01BodyCopy"/>
        <w:spacing w:before="400" w:after="120"/>
        <w:rPr>
          <w:b/>
        </w:rPr>
      </w:pPr>
      <w:r w:rsidRPr="0098331C">
        <w:rPr>
          <w:b/>
        </w:rPr>
        <w:lastRenderedPageBreak/>
        <w:t>Northern Basement Applications – Northern Basement/Up-Flow</w:t>
      </w:r>
    </w:p>
    <w:p w:rsidR="0098331C" w:rsidRPr="0098331C" w:rsidRDefault="0019383B" w:rsidP="0098331C">
      <w:pPr>
        <w:pStyle w:val="01BodyCopy"/>
      </w:pPr>
      <w:r>
        <w:rPr>
          <w:noProof/>
        </w:rPr>
        <w:drawing>
          <wp:anchor distT="0" distB="0" distL="114300" distR="114300" simplePos="0" relativeHeight="251686912" behindDoc="1" locked="0" layoutInCell="1" allowOverlap="1" wp14:anchorId="1BA7CD11" wp14:editId="0F72BDAD">
            <wp:simplePos x="0" y="0"/>
            <wp:positionH relativeFrom="column">
              <wp:posOffset>1395730</wp:posOffset>
            </wp:positionH>
            <wp:positionV relativeFrom="paragraph">
              <wp:posOffset>478790</wp:posOffset>
            </wp:positionV>
            <wp:extent cx="2200275" cy="1742440"/>
            <wp:effectExtent l="0" t="0" r="9525" b="0"/>
            <wp:wrapNone/>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00275" cy="1742440"/>
                    </a:xfrm>
                    <a:prstGeom prst="rect">
                      <a:avLst/>
                    </a:prstGeom>
                    <a:noFill/>
                    <a:ln>
                      <a:noFill/>
                    </a:ln>
                  </pic:spPr>
                </pic:pic>
              </a:graphicData>
            </a:graphic>
            <wp14:sizeRelH relativeFrom="page">
              <wp14:pctWidth>0</wp14:pctWidth>
            </wp14:sizeRelH>
            <wp14:sizeRelV relativeFrom="page">
              <wp14:pctHeight>0</wp14:pctHeight>
            </wp14:sizeRelV>
          </wp:anchor>
        </w:drawing>
      </w:r>
      <w:r w:rsidR="0098331C" w:rsidRPr="0098331C">
        <w:t>An up-flow furnace sits in the basement, usually in</w:t>
      </w:r>
      <w:r w:rsidR="0098331C">
        <w:t xml:space="preserve"> the center of the home. </w:t>
      </w:r>
      <w:r w:rsidR="0098331C" w:rsidRPr="0098331C">
        <w:t>The supply air plenum sits on top of the furnace. When air conditioning is</w:t>
      </w:r>
      <w:r w:rsidR="0098331C">
        <w:t xml:space="preserve"> </w:t>
      </w:r>
      <w:r w:rsidR="0098331C" w:rsidRPr="0098331C">
        <w:t>applied, an up-flow evaporator coil sits o</w:t>
      </w:r>
      <w:r w:rsidR="0098331C">
        <w:t xml:space="preserve">n top of the furnace inside the </w:t>
      </w:r>
      <w:r w:rsidR="0098331C" w:rsidRPr="0098331C">
        <w:t>supply air plenum.</w:t>
      </w:r>
    </w:p>
    <w:p w:rsidR="0098331C" w:rsidRDefault="0098331C" w:rsidP="00F92A46">
      <w:pPr>
        <w:pStyle w:val="01BodyCopy"/>
      </w:pPr>
    </w:p>
    <w:p w:rsidR="0098331C" w:rsidRDefault="0098331C" w:rsidP="00F92A46">
      <w:pPr>
        <w:pStyle w:val="01BodyCopy"/>
      </w:pPr>
    </w:p>
    <w:p w:rsidR="0098331C" w:rsidRDefault="0019383B" w:rsidP="00F92A46">
      <w:pPr>
        <w:pStyle w:val="01BodyCopy"/>
      </w:pPr>
      <w:r>
        <w:rPr>
          <w:noProof/>
        </w:rPr>
        <mc:AlternateContent>
          <mc:Choice Requires="wps">
            <w:drawing>
              <wp:anchor distT="0" distB="0" distL="114300" distR="114300" simplePos="0" relativeHeight="251753472" behindDoc="0" locked="0" layoutInCell="1" allowOverlap="1" wp14:anchorId="18812369" wp14:editId="2D3839BA">
                <wp:simplePos x="0" y="0"/>
                <wp:positionH relativeFrom="column">
                  <wp:posOffset>3283585</wp:posOffset>
                </wp:positionH>
                <wp:positionV relativeFrom="paragraph">
                  <wp:posOffset>66675</wp:posOffset>
                </wp:positionV>
                <wp:extent cx="1868170" cy="277495"/>
                <wp:effectExtent l="0" t="0" r="0" b="0"/>
                <wp:wrapNone/>
                <wp:docPr id="4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77495"/>
                        </a:xfrm>
                        <a:prstGeom prst="rect">
                          <a:avLst/>
                        </a:prstGeom>
                        <a:noFill/>
                        <a:ln w="9525">
                          <a:noFill/>
                          <a:miter lim="800000"/>
                          <a:headEnd/>
                          <a:tailEnd/>
                        </a:ln>
                      </wps:spPr>
                      <wps:txbx>
                        <w:txbxContent>
                          <w:p w:rsidR="007B570A" w:rsidRPr="007B570A" w:rsidRDefault="007B570A" w:rsidP="007B570A">
                            <w:pPr>
                              <w:pStyle w:val="01BodyCopy"/>
                              <w:jc w:val="center"/>
                              <w:rPr>
                                <w:b/>
                                <w:sz w:val="18"/>
                                <w:szCs w:val="18"/>
                              </w:rPr>
                            </w:pPr>
                            <w:r w:rsidRPr="007B570A">
                              <w:rPr>
                                <w:b/>
                                <w:sz w:val="18"/>
                                <w:szCs w:val="18"/>
                              </w:rPr>
                              <w:t>Sample Up-Flow</w:t>
                            </w:r>
                          </w:p>
                          <w:p w:rsidR="007B570A" w:rsidRPr="007B570A" w:rsidRDefault="007B570A" w:rsidP="007B570A">
                            <w:pPr>
                              <w:pStyle w:val="01BodyCopy"/>
                              <w:jc w:val="center"/>
                              <w:rPr>
                                <w:b/>
                                <w:sz w:val="18"/>
                                <w:szCs w:val="18"/>
                              </w:rPr>
                            </w:pPr>
                            <w:r w:rsidRPr="007B570A">
                              <w:rPr>
                                <w:b/>
                                <w:sz w:val="18"/>
                                <w:szCs w:val="18"/>
                              </w:rPr>
                              <w:t>Furnace Installed</w:t>
                            </w:r>
                          </w:p>
                          <w:p w:rsidR="007B570A" w:rsidRPr="009E60A7" w:rsidRDefault="007B570A" w:rsidP="007B570A">
                            <w:pPr>
                              <w:pStyle w:val="01BodyCopy"/>
                              <w:jc w:val="center"/>
                              <w:rPr>
                                <w:b/>
                                <w:sz w:val="18"/>
                                <w:szCs w:val="18"/>
                              </w:rPr>
                            </w:pPr>
                            <w:r w:rsidRPr="007B570A">
                              <w:rPr>
                                <w:b/>
                                <w:sz w:val="18"/>
                                <w:szCs w:val="18"/>
                              </w:rPr>
                              <w:t>in Basement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margin-left:258.55pt;margin-top:5.25pt;width:147.1pt;height:21.85pt;z-index:251753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" filled="f" stroked="f">
                <v:textbox style="mso-fit-shape-to-text:t">
                  <w:txbxContent>
                    <w:p w:rsidR="007B570A" w:rsidRPr="007B570A" w:rsidRDefault="007B570A" w:rsidP="007B570A">
                      <w:pPr>
                        <w:pStyle w:val="01BodyCopy"/>
                        <w:jc w:val="center"/>
                        <w:rPr>
                          <w:b/>
                          <w:sz w:val="18"/>
                          <w:szCs w:val="18"/>
                        </w:rPr>
                      </w:pPr>
                      <w:r w:rsidRPr="007B570A">
                        <w:rPr>
                          <w:b/>
                          <w:sz w:val="18"/>
                          <w:szCs w:val="18"/>
                        </w:rPr>
                        <w:t>Sample Up-Flow</w:t>
                      </w:r>
                    </w:p>
                    <w:p w:rsidR="007B570A" w:rsidRPr="007B570A" w:rsidRDefault="007B570A" w:rsidP="007B570A">
                      <w:pPr>
                        <w:pStyle w:val="01BodyCopy"/>
                        <w:jc w:val="center"/>
                        <w:rPr>
                          <w:b/>
                          <w:sz w:val="18"/>
                          <w:szCs w:val="18"/>
                        </w:rPr>
                      </w:pPr>
                      <w:r w:rsidRPr="007B570A">
                        <w:rPr>
                          <w:b/>
                          <w:sz w:val="18"/>
                          <w:szCs w:val="18"/>
                        </w:rPr>
                        <w:t>Furnace Installed</w:t>
                      </w:r>
                    </w:p>
                    <w:p w:rsidR="007B570A" w:rsidRPr="009E60A7" w:rsidRDefault="007B570A" w:rsidP="007B570A">
                      <w:pPr>
                        <w:pStyle w:val="01BodyCopy"/>
                        <w:jc w:val="center"/>
                        <w:rPr>
                          <w:b/>
                          <w:sz w:val="18"/>
                          <w:szCs w:val="18"/>
                        </w:rPr>
                      </w:pPr>
                      <w:r w:rsidRPr="007B570A">
                        <w:rPr>
                          <w:b/>
                          <w:sz w:val="18"/>
                          <w:szCs w:val="18"/>
                        </w:rPr>
                        <w:t>in Basement</w:t>
                      </w:r>
                    </w:p>
                  </w:txbxContent>
                </v:textbox>
              </v:shape>
            </w:pict>
          </mc:Fallback>
        </mc:AlternateContent>
      </w:r>
    </w:p>
    <w:p w:rsidR="0098331C" w:rsidRDefault="0098331C" w:rsidP="00F92A46">
      <w:pPr>
        <w:pStyle w:val="01BodyCopy"/>
      </w:pPr>
    </w:p>
    <w:p w:rsidR="0098331C" w:rsidRDefault="0098331C" w:rsidP="00F92A46">
      <w:pPr>
        <w:pStyle w:val="01BodyCopy"/>
      </w:pPr>
    </w:p>
    <w:p w:rsidR="0098331C" w:rsidRDefault="0098331C" w:rsidP="00F92A46">
      <w:pPr>
        <w:pStyle w:val="01BodyCopy"/>
      </w:pPr>
    </w:p>
    <w:p w:rsidR="0098331C" w:rsidRDefault="0098331C" w:rsidP="00F92A46">
      <w:pPr>
        <w:pStyle w:val="01BodyCopy"/>
      </w:pPr>
    </w:p>
    <w:p w:rsidR="0098331C" w:rsidRDefault="0098331C" w:rsidP="00F92A46">
      <w:pPr>
        <w:pStyle w:val="01BodyCopy"/>
      </w:pPr>
    </w:p>
    <w:p w:rsidR="001477E1" w:rsidRDefault="001477E1" w:rsidP="007B570A">
      <w:pPr>
        <w:pStyle w:val="01BodyCopy"/>
      </w:pPr>
    </w:p>
    <w:p w:rsidR="001477E1" w:rsidRDefault="001477E1" w:rsidP="007B570A">
      <w:pPr>
        <w:pStyle w:val="01BodyCopy"/>
      </w:pPr>
    </w:p>
    <w:p w:rsidR="0098331C" w:rsidRPr="007B570A" w:rsidRDefault="007B570A" w:rsidP="007B570A">
      <w:pPr>
        <w:pStyle w:val="01BodyCopy"/>
      </w:pPr>
      <w:r w:rsidRPr="007B570A">
        <w:t>The recommended duct configuration is the extended plenum although a</w:t>
      </w:r>
      <w:r>
        <w:t xml:space="preserve"> </w:t>
      </w:r>
      <w:r w:rsidRPr="007B570A">
        <w:t>perimeter radial or a reducing radial can be used.</w:t>
      </w:r>
    </w:p>
    <w:p w:rsidR="0098331C" w:rsidRDefault="001477E1" w:rsidP="00F92A46">
      <w:pPr>
        <w:pStyle w:val="01BodyCopy"/>
      </w:pPr>
      <w:r>
        <w:rPr>
          <w:noProof/>
        </w:rPr>
        <w:drawing>
          <wp:anchor distT="0" distB="0" distL="114300" distR="114300" simplePos="0" relativeHeight="251688960" behindDoc="1" locked="0" layoutInCell="1" allowOverlap="1" wp14:anchorId="7C1FB89C" wp14:editId="67FA3041">
            <wp:simplePos x="0" y="0"/>
            <wp:positionH relativeFrom="column">
              <wp:posOffset>3281680</wp:posOffset>
            </wp:positionH>
            <wp:positionV relativeFrom="paragraph">
              <wp:posOffset>161290</wp:posOffset>
            </wp:positionV>
            <wp:extent cx="2533650" cy="2308860"/>
            <wp:effectExtent l="0" t="0" r="0" b="0"/>
            <wp:wrapNone/>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33650" cy="2308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7936" behindDoc="1" locked="0" layoutInCell="1" allowOverlap="1" wp14:anchorId="041A29EC" wp14:editId="7AC70352">
            <wp:simplePos x="0" y="0"/>
            <wp:positionH relativeFrom="column">
              <wp:posOffset>328930</wp:posOffset>
            </wp:positionH>
            <wp:positionV relativeFrom="paragraph">
              <wp:posOffset>161290</wp:posOffset>
            </wp:positionV>
            <wp:extent cx="2505075" cy="2199005"/>
            <wp:effectExtent l="0" t="0" r="9525" b="0"/>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05075" cy="2199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331C" w:rsidRDefault="0098331C" w:rsidP="00F92A46">
      <w:pPr>
        <w:pStyle w:val="01BodyCopy"/>
      </w:pPr>
    </w:p>
    <w:p w:rsidR="0098331C" w:rsidRDefault="0098331C" w:rsidP="00F92A46">
      <w:pPr>
        <w:pStyle w:val="01BodyCopy"/>
      </w:pPr>
    </w:p>
    <w:p w:rsidR="0098331C" w:rsidRDefault="0098331C" w:rsidP="00F92A46">
      <w:pPr>
        <w:pStyle w:val="01BodyCopy"/>
      </w:pPr>
    </w:p>
    <w:p w:rsidR="0098331C" w:rsidRDefault="0098331C"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1477E1" w:rsidRDefault="001477E1" w:rsidP="003541AB">
      <w:pPr>
        <w:pStyle w:val="01BodyCopy"/>
        <w:spacing w:after="240"/>
      </w:pPr>
    </w:p>
    <w:p w:rsidR="001477E1" w:rsidRDefault="001477E1" w:rsidP="003541AB">
      <w:pPr>
        <w:pStyle w:val="01BodyCopy"/>
        <w:spacing w:after="240"/>
      </w:pPr>
    </w:p>
    <w:p w:rsidR="007B570A" w:rsidRPr="007B570A" w:rsidRDefault="007B570A" w:rsidP="003541AB">
      <w:pPr>
        <w:pStyle w:val="01BodyCopy"/>
        <w:spacing w:after="240"/>
      </w:pPr>
      <w:r w:rsidRPr="007B570A">
        <w:t>The extended plenum provides the best overall heating and cooling performance,</w:t>
      </w:r>
      <w:r>
        <w:t xml:space="preserve"> </w:t>
      </w:r>
      <w:r w:rsidRPr="007B570A">
        <w:t>particularly if a reducing extended plenum is us</w:t>
      </w:r>
      <w:r>
        <w:t xml:space="preserve">ed. Because the trunks follow a </w:t>
      </w:r>
      <w:r w:rsidRPr="007B570A">
        <w:t>center beam, they can be concealed in a b</w:t>
      </w:r>
      <w:r>
        <w:t xml:space="preserve">ulkhead. The supply runs can be </w:t>
      </w:r>
      <w:r w:rsidRPr="007B570A">
        <w:t>sealed in the floor joists. Concealing t</w:t>
      </w:r>
      <w:r>
        <w:t>he ducts in this manner makes a</w:t>
      </w:r>
      <w:r w:rsidRPr="007B570A">
        <w:t>basement more livable. This system requires more materials, ta</w:t>
      </w:r>
      <w:r>
        <w:t xml:space="preserve">kes more labor </w:t>
      </w:r>
      <w:r w:rsidRPr="007B570A">
        <w:t>to install and is more expensive than other duct configurations.</w:t>
      </w:r>
    </w:p>
    <w:p w:rsidR="007B570A" w:rsidRPr="007B570A" w:rsidRDefault="007B570A" w:rsidP="003541AB">
      <w:pPr>
        <w:pStyle w:val="01BodyCopy"/>
        <w:spacing w:after="240"/>
      </w:pPr>
      <w:r w:rsidRPr="007B570A">
        <w:t xml:space="preserve">The perimeter radial was commonly used on </w:t>
      </w:r>
      <w:r>
        <w:t xml:space="preserve">gravity air distribution system </w:t>
      </w:r>
      <w:r w:rsidRPr="007B570A">
        <w:t>for basement applications years ago. Yo</w:t>
      </w:r>
      <w:r>
        <w:t xml:space="preserve">u may see it used on forced air </w:t>
      </w:r>
      <w:r w:rsidRPr="007B570A">
        <w:t>systems in older homes. A perimeter radial</w:t>
      </w:r>
      <w:r>
        <w:t xml:space="preserve"> limits head room and makes the </w:t>
      </w:r>
      <w:r w:rsidRPr="007B570A">
        <w:t>basement less usable as a living area. Conseque</w:t>
      </w:r>
      <w:r>
        <w:t xml:space="preserve">ntly you seldom see a perimeter </w:t>
      </w:r>
      <w:r w:rsidRPr="007B570A">
        <w:t>radial system applied to newer homes.</w:t>
      </w:r>
    </w:p>
    <w:p w:rsidR="007B570A" w:rsidRPr="007B570A" w:rsidRDefault="007B570A" w:rsidP="003541AB">
      <w:pPr>
        <w:pStyle w:val="01BodyCopy"/>
        <w:spacing w:after="240"/>
      </w:pPr>
      <w:r w:rsidRPr="007B570A">
        <w:t>The perimeter radial system has limitations. F</w:t>
      </w:r>
      <w:r>
        <w:t xml:space="preserve">or best performance, all supply </w:t>
      </w:r>
      <w:r w:rsidRPr="007B570A">
        <w:t>runs should be approximately the same length and should not exceed 25 feet. The</w:t>
      </w:r>
      <w:r>
        <w:t xml:space="preserve"> </w:t>
      </w:r>
      <w:r w:rsidRPr="007B570A">
        <w:t>longest run should not exceed the shortest run by more than 10 feet.</w:t>
      </w:r>
    </w:p>
    <w:p w:rsidR="007B570A" w:rsidRPr="007B570A" w:rsidRDefault="007B570A" w:rsidP="007B570A">
      <w:pPr>
        <w:pStyle w:val="01BodyCopy"/>
        <w:spacing w:before="400" w:after="120"/>
        <w:rPr>
          <w:b/>
        </w:rPr>
      </w:pPr>
      <w:r w:rsidRPr="007B570A">
        <w:rPr>
          <w:b/>
        </w:rPr>
        <w:lastRenderedPageBreak/>
        <w:t>Northern Basement/Down-Flow</w:t>
      </w:r>
    </w:p>
    <w:p w:rsidR="007B570A" w:rsidRDefault="007B570A" w:rsidP="003541AB">
      <w:pPr>
        <w:pStyle w:val="01BodyCopy"/>
        <w:spacing w:after="240"/>
      </w:pPr>
      <w:r w:rsidRPr="007B570A">
        <w:t>In basement application, a down-flow furnace wo</w:t>
      </w:r>
      <w:r>
        <w:t xml:space="preserve">uld be installed in an upstairs </w:t>
      </w:r>
      <w:r w:rsidRPr="007B570A">
        <w:t>closet. The supply air plenum would ex</w:t>
      </w:r>
      <w:r>
        <w:t xml:space="preserve">tend through the floor into the </w:t>
      </w:r>
      <w:r w:rsidRPr="007B570A">
        <w:t>basement and the supply air distribution syst</w:t>
      </w:r>
      <w:r>
        <w:t xml:space="preserve">em would connect to the plenum. </w:t>
      </w:r>
    </w:p>
    <w:p w:rsidR="007B570A" w:rsidRPr="007B570A" w:rsidRDefault="007B570A" w:rsidP="003541AB">
      <w:pPr>
        <w:pStyle w:val="01BodyCopy"/>
        <w:spacing w:after="240"/>
      </w:pPr>
      <w:r w:rsidRPr="007B570A">
        <w:t>Using closet space on the upstairs floor</w:t>
      </w:r>
      <w:r>
        <w:t xml:space="preserve"> is not practical on homes with </w:t>
      </w:r>
      <w:r w:rsidRPr="007B570A">
        <w:t>basements. Consequently, down-flow units are not normal</w:t>
      </w:r>
      <w:r>
        <w:t xml:space="preserve">ly installed in homes </w:t>
      </w:r>
      <w:r w:rsidRPr="007B570A">
        <w:t>with basements.</w:t>
      </w:r>
    </w:p>
    <w:p w:rsidR="007B570A" w:rsidRPr="007B570A" w:rsidRDefault="007B570A" w:rsidP="001477E1">
      <w:pPr>
        <w:pStyle w:val="01BodyCopy"/>
        <w:spacing w:after="120"/>
        <w:rPr>
          <w:b/>
        </w:rPr>
      </w:pPr>
      <w:r w:rsidRPr="007B570A">
        <w:rPr>
          <w:b/>
        </w:rPr>
        <w:t>Northern Basement/Horizontal</w:t>
      </w:r>
    </w:p>
    <w:p w:rsidR="00F92A46" w:rsidRPr="007B570A" w:rsidRDefault="007B570A" w:rsidP="003541AB">
      <w:pPr>
        <w:pStyle w:val="01BodyCopy"/>
        <w:spacing w:after="240"/>
      </w:pPr>
      <w:r w:rsidRPr="007B570A">
        <w:t>Occasionally a horizontal unit is suspe</w:t>
      </w:r>
      <w:r>
        <w:t xml:space="preserve">nded from the floor joists in a </w:t>
      </w:r>
      <w:r w:rsidRPr="007B570A">
        <w:t>basement install</w:t>
      </w:r>
      <w:r>
        <w:t xml:space="preserve">ation. This is done for several reasons. In some cases, the </w:t>
      </w:r>
      <w:r w:rsidRPr="007B570A">
        <w:t>basement height is too low to allow an up-f</w:t>
      </w:r>
      <w:r>
        <w:t xml:space="preserve">low furnace with a cooling coil </w:t>
      </w:r>
      <w:r w:rsidRPr="007B570A">
        <w:t>and plenum. In other cases, horizontal blow</w:t>
      </w:r>
      <w:r>
        <w:t xml:space="preserve">er coils are used for heat pump </w:t>
      </w:r>
      <w:r w:rsidRPr="007B570A">
        <w:t>applications.</w:t>
      </w:r>
    </w:p>
    <w:p w:rsidR="00F92A46" w:rsidRPr="007B570A" w:rsidRDefault="001477E1" w:rsidP="007B570A">
      <w:pPr>
        <w:pStyle w:val="01BodyCopy"/>
      </w:pPr>
      <w:r>
        <w:rPr>
          <w:noProof/>
        </w:rPr>
        <w:drawing>
          <wp:anchor distT="0" distB="0" distL="114300" distR="114300" simplePos="0" relativeHeight="251689984" behindDoc="1" locked="0" layoutInCell="1" allowOverlap="1" wp14:anchorId="3F7B7084" wp14:editId="7D985AB5">
            <wp:simplePos x="0" y="0"/>
            <wp:positionH relativeFrom="margin">
              <wp:posOffset>3662680</wp:posOffset>
            </wp:positionH>
            <wp:positionV relativeFrom="paragraph">
              <wp:posOffset>135255</wp:posOffset>
            </wp:positionV>
            <wp:extent cx="2410460" cy="2085975"/>
            <wp:effectExtent l="0" t="0" r="8890" b="9525"/>
            <wp:wrapSquare wrapText="bothSides"/>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10460"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007B570A" w:rsidRPr="007B570A">
        <w:t>The duct choices are an extended plenum, a</w:t>
      </w:r>
      <w:r w:rsidR="007B570A">
        <w:t xml:space="preserve"> perimeter radial or a reducing </w:t>
      </w:r>
      <w:r w:rsidR="007B570A" w:rsidRPr="007B570A">
        <w:t>radial. The recommendations regarding</w:t>
      </w:r>
      <w:r w:rsidR="007B570A">
        <w:t xml:space="preserve"> duct configurations in up-flow </w:t>
      </w:r>
      <w:r w:rsidR="007B570A" w:rsidRPr="007B570A">
        <w:t>applications apply to horizontal applicat</w:t>
      </w:r>
      <w:r w:rsidR="007B570A">
        <w:t xml:space="preserve">ions. An extended plenum is the </w:t>
      </w:r>
      <w:r w:rsidR="007B570A" w:rsidRPr="007B570A">
        <w:t>recommended choice. Since the return air e</w:t>
      </w:r>
      <w:r w:rsidR="007B570A">
        <w:t xml:space="preserve">nters one end of the horizontal </w:t>
      </w:r>
      <w:r w:rsidR="007B570A" w:rsidRPr="007B570A">
        <w:t>unit and the supply air is delivered out the</w:t>
      </w:r>
      <w:r w:rsidR="007B570A">
        <w:t xml:space="preserve"> other end, duct layout usually </w:t>
      </w:r>
      <w:r w:rsidR="007B570A" w:rsidRPr="007B570A">
        <w:t>presents a problem. Although a perimeter rad</w:t>
      </w:r>
      <w:r w:rsidR="007B570A">
        <w:t xml:space="preserve">ial or a reducing radial can be </w:t>
      </w:r>
      <w:r w:rsidR="007B570A" w:rsidRPr="007B570A">
        <w:t>used, head clearance, again, presents a problem.</w:t>
      </w: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1477E1" w:rsidRDefault="001477E1" w:rsidP="007B570A">
      <w:pPr>
        <w:pStyle w:val="01BodyCopy"/>
        <w:spacing w:after="120"/>
      </w:pPr>
    </w:p>
    <w:p w:rsidR="007B570A" w:rsidRPr="007B570A" w:rsidRDefault="007B570A" w:rsidP="007B570A">
      <w:pPr>
        <w:pStyle w:val="01BodyCopy"/>
        <w:spacing w:after="120"/>
        <w:rPr>
          <w:b/>
        </w:rPr>
      </w:pPr>
      <w:r w:rsidRPr="007B570A">
        <w:rPr>
          <w:b/>
        </w:rPr>
        <w:t>Northern Basement/Packaged</w:t>
      </w:r>
    </w:p>
    <w:p w:rsidR="007B570A" w:rsidRPr="007B570A" w:rsidRDefault="007B570A" w:rsidP="003541AB">
      <w:pPr>
        <w:pStyle w:val="01BodyCopy"/>
        <w:spacing w:after="240"/>
      </w:pPr>
      <w:r w:rsidRPr="007B570A">
        <w:t xml:space="preserve">In some part of the country, </w:t>
      </w:r>
      <w:r>
        <w:t xml:space="preserve">local </w:t>
      </w:r>
      <w:r w:rsidRPr="007B570A">
        <w:t>pract</w:t>
      </w:r>
      <w:r>
        <w:t xml:space="preserve">ices utilize packaged equipment </w:t>
      </w:r>
      <w:r w:rsidRPr="007B570A">
        <w:t>in b</w:t>
      </w:r>
      <w:r>
        <w:t xml:space="preserve">asement applications. This will </w:t>
      </w:r>
      <w:r w:rsidRPr="007B570A">
        <w:t>work in base</w:t>
      </w:r>
      <w:r>
        <w:t xml:space="preserve">ment applications where part of </w:t>
      </w:r>
      <w:r w:rsidRPr="007B570A">
        <w:t>the wal</w:t>
      </w:r>
      <w:r>
        <w:t xml:space="preserve">l is above ground. The packaged </w:t>
      </w:r>
      <w:r w:rsidRPr="007B570A">
        <w:t>unit sit</w:t>
      </w:r>
      <w:r>
        <w:t xml:space="preserve">s outside and the ductwork runs </w:t>
      </w:r>
      <w:r w:rsidRPr="007B570A">
        <w:t xml:space="preserve">out to </w:t>
      </w:r>
      <w:r>
        <w:t xml:space="preserve">the unit. Consequently both the </w:t>
      </w:r>
      <w:r w:rsidRPr="007B570A">
        <w:t>supply duct and the return duct run through the foundation walls.</w:t>
      </w:r>
    </w:p>
    <w:p w:rsidR="007B570A" w:rsidRPr="007B570A" w:rsidRDefault="001477E1" w:rsidP="003541AB">
      <w:pPr>
        <w:pStyle w:val="01BodyCopy"/>
        <w:spacing w:after="240"/>
      </w:pPr>
      <w:r>
        <w:rPr>
          <w:noProof/>
        </w:rPr>
        <w:drawing>
          <wp:anchor distT="0" distB="0" distL="114300" distR="114300" simplePos="0" relativeHeight="251691008" behindDoc="1" locked="0" layoutInCell="1" allowOverlap="1" wp14:anchorId="54AB31E4" wp14:editId="46A5E4D9">
            <wp:simplePos x="0" y="0"/>
            <wp:positionH relativeFrom="column">
              <wp:posOffset>3662680</wp:posOffset>
            </wp:positionH>
            <wp:positionV relativeFrom="paragraph">
              <wp:posOffset>255905</wp:posOffset>
            </wp:positionV>
            <wp:extent cx="2251710" cy="1409700"/>
            <wp:effectExtent l="0" t="0" r="0" b="0"/>
            <wp:wrapSquare wrapText="bothSides"/>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51710"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570A" w:rsidRPr="007B570A">
        <w:t>This application has advantages and di</w:t>
      </w:r>
      <w:r w:rsidR="007B570A">
        <w:t xml:space="preserve">sadvantages. With a gas package </w:t>
      </w:r>
      <w:r w:rsidR="007B570A" w:rsidRPr="007B570A">
        <w:t xml:space="preserve">unit, </w:t>
      </w:r>
      <w:r w:rsidR="007B570A">
        <w:t xml:space="preserve">all combustion gases are vented </w:t>
      </w:r>
      <w:r w:rsidR="007B570A" w:rsidRPr="007B570A">
        <w:t>out</w:t>
      </w:r>
      <w:r w:rsidR="007B570A">
        <w:t xml:space="preserve">side eliminating the need for a </w:t>
      </w:r>
      <w:r w:rsidR="007B570A" w:rsidRPr="007B570A">
        <w:t>chimney. All motor and combustion noises</w:t>
      </w:r>
      <w:r w:rsidR="007B570A">
        <w:t xml:space="preserve"> are outside the home. However, </w:t>
      </w:r>
      <w:r w:rsidR="007B570A" w:rsidRPr="007B570A">
        <w:t>one big disadvantage is the poor efficiency i</w:t>
      </w:r>
      <w:r w:rsidR="007B570A">
        <w:t xml:space="preserve">n a gas package unit. Sometimes </w:t>
      </w:r>
      <w:r w:rsidR="007B570A" w:rsidRPr="007B570A">
        <w:t>as little as half the heating value in the gas is delivered to the home.</w:t>
      </w:r>
    </w:p>
    <w:p w:rsidR="003541AB" w:rsidRDefault="007B570A" w:rsidP="003541AB">
      <w:pPr>
        <w:pStyle w:val="01BodyCopy"/>
        <w:spacing w:after="240"/>
      </w:pPr>
      <w:r w:rsidRPr="007B570A">
        <w:t>The trunk ducts run the length of the house. Because there is only one sup</w:t>
      </w:r>
      <w:r>
        <w:t xml:space="preserve">ply </w:t>
      </w:r>
      <w:r w:rsidRPr="007B570A">
        <w:t xml:space="preserve">trunk </w:t>
      </w:r>
      <w:r>
        <w:t xml:space="preserve">and one return trunk, the ducts </w:t>
      </w:r>
      <w:r w:rsidRPr="007B570A">
        <w:t>are fairl</w:t>
      </w:r>
      <w:r>
        <w:t xml:space="preserve">y wide where they penetrate the </w:t>
      </w:r>
      <w:r w:rsidRPr="007B570A">
        <w:t xml:space="preserve">wall. This creates two problems. First, </w:t>
      </w:r>
      <w:r w:rsidRPr="007B570A">
        <w:lastRenderedPageBreak/>
        <w:t>the large ho</w:t>
      </w:r>
      <w:r>
        <w:t xml:space="preserve">les tend to weaken block walls. </w:t>
      </w:r>
      <w:r w:rsidRPr="007B570A">
        <w:t>If so, special provisions are often made to st</w:t>
      </w:r>
      <w:r>
        <w:t xml:space="preserve">rengthen the walls. Second, the </w:t>
      </w:r>
      <w:r w:rsidRPr="007B570A">
        <w:t>wide ducts take up considerable ceiling space in the basement.</w:t>
      </w:r>
    </w:p>
    <w:p w:rsidR="00F92A46" w:rsidRDefault="001477E1" w:rsidP="007B570A">
      <w:pPr>
        <w:pStyle w:val="01BodyCopy"/>
        <w:spacing w:after="120"/>
      </w:pPr>
      <w:r>
        <w:rPr>
          <w:noProof/>
        </w:rPr>
        <w:drawing>
          <wp:anchor distT="0" distB="0" distL="114300" distR="114300" simplePos="0" relativeHeight="251692032" behindDoc="1" locked="0" layoutInCell="1" allowOverlap="1" wp14:anchorId="2A8C9C8C" wp14:editId="6F5E7349">
            <wp:simplePos x="0" y="0"/>
            <wp:positionH relativeFrom="column">
              <wp:posOffset>1343025</wp:posOffset>
            </wp:positionH>
            <wp:positionV relativeFrom="paragraph">
              <wp:posOffset>320040</wp:posOffset>
            </wp:positionV>
            <wp:extent cx="2324100" cy="1851660"/>
            <wp:effectExtent l="0" t="0" r="0" b="0"/>
            <wp:wrapNone/>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24100" cy="1851660"/>
                    </a:xfrm>
                    <a:prstGeom prst="rect">
                      <a:avLst/>
                    </a:prstGeom>
                    <a:noFill/>
                    <a:ln>
                      <a:noFill/>
                    </a:ln>
                  </pic:spPr>
                </pic:pic>
              </a:graphicData>
            </a:graphic>
            <wp14:sizeRelH relativeFrom="page">
              <wp14:pctWidth>0</wp14:pctWidth>
            </wp14:sizeRelH>
            <wp14:sizeRelV relativeFrom="page">
              <wp14:pctHeight>0</wp14:pctHeight>
            </wp14:sizeRelV>
          </wp:anchor>
        </w:drawing>
      </w:r>
      <w:r w:rsidR="007B570A" w:rsidRPr="007B570A">
        <w:t>The recommended duct configuration is</w:t>
      </w:r>
      <w:r w:rsidR="007B570A">
        <w:t xml:space="preserve"> the extended plenum although a </w:t>
      </w:r>
      <w:r w:rsidR="007B570A" w:rsidRPr="007B570A">
        <w:t>perimeter radial or a reducing radial can be used.</w:t>
      </w:r>
    </w:p>
    <w:p w:rsidR="007B570A" w:rsidRDefault="007B570A" w:rsidP="004D274E">
      <w:pPr>
        <w:pStyle w:val="01BodyCopy"/>
        <w:ind w:firstLine="720"/>
      </w:pPr>
    </w:p>
    <w:p w:rsidR="007B570A" w:rsidRDefault="003541AB" w:rsidP="004D274E">
      <w:pPr>
        <w:pStyle w:val="01BodyCopy"/>
        <w:ind w:firstLine="720"/>
      </w:pPr>
      <w:r>
        <w:rPr>
          <w:noProof/>
        </w:rPr>
        <mc:AlternateContent>
          <mc:Choice Requires="wps">
            <w:drawing>
              <wp:anchor distT="0" distB="0" distL="114300" distR="114300" simplePos="0" relativeHeight="251755520" behindDoc="0" locked="0" layoutInCell="1" allowOverlap="1" wp14:anchorId="0BE7D2A2" wp14:editId="578845D3">
                <wp:simplePos x="0" y="0"/>
                <wp:positionH relativeFrom="column">
                  <wp:posOffset>3662680</wp:posOffset>
                </wp:positionH>
                <wp:positionV relativeFrom="paragraph">
                  <wp:posOffset>163830</wp:posOffset>
                </wp:positionV>
                <wp:extent cx="1868170" cy="695325"/>
                <wp:effectExtent l="0" t="0" r="0" b="0"/>
                <wp:wrapNone/>
                <wp:docPr id="4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695325"/>
                        </a:xfrm>
                        <a:prstGeom prst="rect">
                          <a:avLst/>
                        </a:prstGeom>
                        <a:noFill/>
                        <a:ln w="9525">
                          <a:noFill/>
                          <a:miter lim="800000"/>
                          <a:headEnd/>
                          <a:tailEnd/>
                        </a:ln>
                      </wps:spPr>
                      <wps:txbx>
                        <w:txbxContent>
                          <w:p w:rsidR="007B570A" w:rsidRPr="007B570A" w:rsidRDefault="007B570A" w:rsidP="007B570A">
                            <w:pPr>
                              <w:pStyle w:val="01BodyCopy"/>
                              <w:rPr>
                                <w:b/>
                              </w:rPr>
                            </w:pPr>
                            <w:r w:rsidRPr="007B570A">
                              <w:rPr>
                                <w:b/>
                              </w:rPr>
                              <w:t xml:space="preserve">Basement Construction with a </w:t>
                            </w:r>
                            <w:r>
                              <w:rPr>
                                <w:b/>
                              </w:rPr>
                              <w:t>P</w:t>
                            </w:r>
                            <w:r w:rsidRPr="007B570A">
                              <w:rPr>
                                <w:b/>
                              </w:rPr>
                              <w:t>ackaged</w:t>
                            </w:r>
                            <w:r>
                              <w:rPr>
                                <w:b/>
                              </w:rPr>
                              <w:t xml:space="preserve"> Unit and an Extended Plenum D</w:t>
                            </w:r>
                            <w:r w:rsidRPr="007B570A">
                              <w:rPr>
                                <w:b/>
                              </w:rPr>
                              <w:t>uct</w:t>
                            </w:r>
                          </w:p>
                          <w:p w:rsidR="007B570A" w:rsidRPr="007B570A" w:rsidRDefault="007B570A" w:rsidP="007B570A">
                            <w:pPr>
                              <w:pStyle w:val="01BodyCop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288.4pt;margin-top:12.9pt;width:147.1pt;height:54.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" filled="f" stroked="f">
                <v:textbox>
                  <w:txbxContent>
                    <w:p w:rsidR="007B570A" w:rsidRPr="007B570A" w:rsidRDefault="007B570A" w:rsidP="007B570A">
                      <w:pPr>
                        <w:pStyle w:val="01BodyCopy"/>
                        <w:rPr>
                          <w:b/>
                        </w:rPr>
                      </w:pPr>
                      <w:r w:rsidRPr="007B570A">
                        <w:rPr>
                          <w:b/>
                        </w:rPr>
                        <w:t xml:space="preserve">Basement Construction with a </w:t>
                      </w:r>
                      <w:r>
                        <w:rPr>
                          <w:b/>
                        </w:rPr>
                        <w:t>P</w:t>
                      </w:r>
                      <w:r w:rsidRPr="007B570A">
                        <w:rPr>
                          <w:b/>
                        </w:rPr>
                        <w:t>ackaged</w:t>
                      </w:r>
                      <w:r>
                        <w:rPr>
                          <w:b/>
                        </w:rPr>
                        <w:t xml:space="preserve"> Unit and an Extended Plenum D</w:t>
                      </w:r>
                      <w:r w:rsidRPr="007B570A">
                        <w:rPr>
                          <w:b/>
                        </w:rPr>
                        <w:t>uct</w:t>
                      </w:r>
                    </w:p>
                    <w:p w:rsidR="007B570A" w:rsidRPr="007B570A" w:rsidRDefault="007B570A" w:rsidP="007B570A">
                      <w:pPr>
                        <w:pStyle w:val="01BodyCopy"/>
                      </w:pPr>
                    </w:p>
                  </w:txbxContent>
                </v:textbox>
              </v:shape>
            </w:pict>
          </mc:Fallback>
        </mc:AlternateContent>
      </w:r>
    </w:p>
    <w:p w:rsidR="007B570A" w:rsidRDefault="007B570A" w:rsidP="004D274E">
      <w:pPr>
        <w:pStyle w:val="01BodyCopy"/>
        <w:ind w:firstLine="720"/>
      </w:pPr>
    </w:p>
    <w:p w:rsidR="007B570A" w:rsidRDefault="007B570A" w:rsidP="004D274E">
      <w:pPr>
        <w:pStyle w:val="01BodyCopy"/>
        <w:ind w:firstLine="720"/>
      </w:pPr>
    </w:p>
    <w:p w:rsidR="007B570A" w:rsidRDefault="007B570A" w:rsidP="004D274E">
      <w:pPr>
        <w:pStyle w:val="01BodyCopy"/>
        <w:ind w:firstLine="720"/>
      </w:pPr>
    </w:p>
    <w:p w:rsidR="007B570A" w:rsidRDefault="007B570A" w:rsidP="004D274E">
      <w:pPr>
        <w:pStyle w:val="01BodyCopy"/>
        <w:ind w:firstLine="720"/>
      </w:pPr>
    </w:p>
    <w:p w:rsidR="007B570A" w:rsidRDefault="007B570A" w:rsidP="004D274E">
      <w:pPr>
        <w:pStyle w:val="01BodyCopy"/>
        <w:ind w:firstLine="720"/>
      </w:pPr>
    </w:p>
    <w:p w:rsidR="007B570A" w:rsidRDefault="007B570A" w:rsidP="004D274E">
      <w:pPr>
        <w:pStyle w:val="01BodyCopy"/>
        <w:ind w:firstLine="720"/>
      </w:pPr>
    </w:p>
    <w:p w:rsidR="007B570A" w:rsidRDefault="007B570A" w:rsidP="004D274E">
      <w:pPr>
        <w:pStyle w:val="01BodyCopy"/>
        <w:ind w:firstLine="720"/>
      </w:pPr>
    </w:p>
    <w:p w:rsidR="007B570A" w:rsidRPr="007E0813" w:rsidRDefault="007B570A" w:rsidP="007E0813">
      <w:pPr>
        <w:pStyle w:val="03SubHeading"/>
        <w:rPr>
          <w:color w:val="0065C1"/>
        </w:rPr>
      </w:pPr>
      <w:r w:rsidRPr="007E0813">
        <w:rPr>
          <w:color w:val="0065C1"/>
        </w:rPr>
        <w:t>Northern Crawl Space Applications</w:t>
      </w:r>
    </w:p>
    <w:p w:rsidR="007B570A" w:rsidRPr="007B570A" w:rsidRDefault="007B570A" w:rsidP="003541AB">
      <w:pPr>
        <w:pStyle w:val="01BodyCopy"/>
        <w:spacing w:after="240"/>
      </w:pPr>
      <w:r w:rsidRPr="007B570A">
        <w:t xml:space="preserve">Crawlspaces are most common in locations </w:t>
      </w:r>
      <w:r w:rsidR="007E0813">
        <w:t xml:space="preserve">along the southern edges of the </w:t>
      </w:r>
      <w:r w:rsidRPr="007B570A">
        <w:t>N</w:t>
      </w:r>
      <w:r w:rsidR="007E0813">
        <w:t xml:space="preserve">orthern Climate Zone. Perimeter </w:t>
      </w:r>
      <w:r w:rsidRPr="007B570A">
        <w:t xml:space="preserve">heating is </w:t>
      </w:r>
      <w:r w:rsidR="007E0813">
        <w:t xml:space="preserve">needed to keep the floors warm. </w:t>
      </w:r>
      <w:r w:rsidRPr="007B570A">
        <w:t>Down-flow, horizontal flow, and packaged equipment ar</w:t>
      </w:r>
      <w:r w:rsidR="007E0813">
        <w:t xml:space="preserve">e applicable to </w:t>
      </w:r>
      <w:r w:rsidRPr="007B570A">
        <w:t>crawlspace construction. Each is discussed below.</w:t>
      </w:r>
    </w:p>
    <w:p w:rsidR="007B570A" w:rsidRPr="007B570A" w:rsidRDefault="007B570A" w:rsidP="003541AB">
      <w:pPr>
        <w:pStyle w:val="01BodyCopy"/>
        <w:spacing w:after="240"/>
      </w:pPr>
      <w:r w:rsidRPr="007B570A">
        <w:t>Ductwork is often located in the crawl space. Oft</w:t>
      </w:r>
      <w:r w:rsidR="007E0813">
        <w:t xml:space="preserve">en this ductwork can be damaged </w:t>
      </w:r>
      <w:r w:rsidRPr="007B570A">
        <w:t>by people working in the crawl space (example</w:t>
      </w:r>
      <w:r w:rsidR="007E0813">
        <w:t xml:space="preserve"> – Termite control technicians, </w:t>
      </w:r>
      <w:r w:rsidRPr="007B570A">
        <w:t>phone technicians, etc.). When condu</w:t>
      </w:r>
      <w:r w:rsidR="007E0813">
        <w:t xml:space="preserve">cting a technical assessment on a sales call, </w:t>
      </w:r>
      <w:r w:rsidRPr="007B570A">
        <w:t>pay particular attention to the condition of t</w:t>
      </w:r>
      <w:r w:rsidR="007E0813">
        <w:t xml:space="preserve">he existing duct in crawl space </w:t>
      </w:r>
      <w:r w:rsidRPr="007B570A">
        <w:t>applications.</w:t>
      </w:r>
    </w:p>
    <w:p w:rsidR="007B570A" w:rsidRPr="007E0813" w:rsidRDefault="007B570A" w:rsidP="007E0813">
      <w:pPr>
        <w:pStyle w:val="01BodyCopy"/>
        <w:spacing w:before="240" w:after="120"/>
        <w:rPr>
          <w:b/>
        </w:rPr>
      </w:pPr>
      <w:r w:rsidRPr="007E0813">
        <w:rPr>
          <w:b/>
        </w:rPr>
        <w:t>Northern Crawlspace/Down-Flow</w:t>
      </w:r>
    </w:p>
    <w:p w:rsidR="00F92A46" w:rsidRPr="007B570A" w:rsidRDefault="007B570A" w:rsidP="007B570A">
      <w:pPr>
        <w:pStyle w:val="01BodyCopy"/>
      </w:pPr>
      <w:r w:rsidRPr="007B570A">
        <w:t>The down-flow unit installs in a closet near the center of t</w:t>
      </w:r>
      <w:r w:rsidR="007E0813">
        <w:t xml:space="preserve">he house. If the indoor </w:t>
      </w:r>
      <w:r w:rsidRPr="007B570A">
        <w:t>un</w:t>
      </w:r>
      <w:r w:rsidR="007E0813">
        <w:t xml:space="preserve">it is a furnace, a special down </w:t>
      </w:r>
      <w:r w:rsidRPr="007B570A">
        <w:t>flow evaporator coi</w:t>
      </w:r>
      <w:r w:rsidR="007E0813">
        <w:t xml:space="preserve">l is used for air conditioning. </w:t>
      </w:r>
      <w:r w:rsidRPr="007B570A">
        <w:t>The supply plenum extends down into the crawlspace.</w:t>
      </w:r>
    </w:p>
    <w:p w:rsidR="0019383B" w:rsidRDefault="0019383B" w:rsidP="007E0813">
      <w:pPr>
        <w:pStyle w:val="01BodyCopy"/>
      </w:pPr>
      <w:r>
        <w:rPr>
          <w:noProof/>
        </w:rPr>
        <w:drawing>
          <wp:anchor distT="0" distB="0" distL="114300" distR="114300" simplePos="0" relativeHeight="251693056" behindDoc="1" locked="0" layoutInCell="1" allowOverlap="1" wp14:anchorId="375BB93E" wp14:editId="54DE6174">
            <wp:simplePos x="0" y="0"/>
            <wp:positionH relativeFrom="margin">
              <wp:posOffset>1551305</wp:posOffset>
            </wp:positionH>
            <wp:positionV relativeFrom="paragraph">
              <wp:posOffset>122555</wp:posOffset>
            </wp:positionV>
            <wp:extent cx="1637030" cy="2152650"/>
            <wp:effectExtent l="0" t="0" r="1270" b="0"/>
            <wp:wrapSquare wrapText="bothSides"/>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3703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383B" w:rsidRDefault="0019383B" w:rsidP="007E0813">
      <w:pPr>
        <w:pStyle w:val="01BodyCopy"/>
      </w:pPr>
    </w:p>
    <w:p w:rsidR="0019383B" w:rsidRDefault="0019383B" w:rsidP="007E0813">
      <w:pPr>
        <w:pStyle w:val="01BodyCopy"/>
      </w:pPr>
    </w:p>
    <w:p w:rsidR="0019383B" w:rsidRDefault="0019383B" w:rsidP="007E0813">
      <w:pPr>
        <w:pStyle w:val="01BodyCopy"/>
      </w:pPr>
    </w:p>
    <w:p w:rsidR="0019383B" w:rsidRDefault="001477E1" w:rsidP="007E0813">
      <w:pPr>
        <w:pStyle w:val="01BodyCopy"/>
      </w:pPr>
      <w:r>
        <w:rPr>
          <w:noProof/>
        </w:rPr>
        <mc:AlternateContent>
          <mc:Choice Requires="wps">
            <w:drawing>
              <wp:anchor distT="0" distB="0" distL="114300" distR="114300" simplePos="0" relativeHeight="251759616" behindDoc="0" locked="0" layoutInCell="1" allowOverlap="1" wp14:anchorId="003A3E6B" wp14:editId="55794BA3">
                <wp:simplePos x="0" y="0"/>
                <wp:positionH relativeFrom="column">
                  <wp:posOffset>2452370</wp:posOffset>
                </wp:positionH>
                <wp:positionV relativeFrom="paragraph">
                  <wp:posOffset>33020</wp:posOffset>
                </wp:positionV>
                <wp:extent cx="2847975" cy="695325"/>
                <wp:effectExtent l="0" t="0" r="0" b="0"/>
                <wp:wrapNone/>
                <wp:docPr id="5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695325"/>
                        </a:xfrm>
                        <a:prstGeom prst="rect">
                          <a:avLst/>
                        </a:prstGeom>
                        <a:noFill/>
                        <a:ln w="9525">
                          <a:noFill/>
                          <a:miter lim="800000"/>
                          <a:headEnd/>
                          <a:tailEnd/>
                        </a:ln>
                      </wps:spPr>
                      <wps:txbx>
                        <w:txbxContent>
                          <w:p w:rsidR="0019383B" w:rsidRPr="0019383B" w:rsidRDefault="0019383B" w:rsidP="0019383B">
                            <w:pPr>
                              <w:pStyle w:val="01BodyCopy"/>
                              <w:jc w:val="center"/>
                              <w:rPr>
                                <w:b/>
                              </w:rPr>
                            </w:pPr>
                            <w:r w:rsidRPr="0019383B">
                              <w:rPr>
                                <w:b/>
                              </w:rPr>
                              <w:t>Sample Down-Flow</w:t>
                            </w:r>
                          </w:p>
                          <w:p w:rsidR="0019383B" w:rsidRPr="0019383B" w:rsidRDefault="0019383B" w:rsidP="0019383B">
                            <w:pPr>
                              <w:pStyle w:val="01BodyCopy"/>
                              <w:jc w:val="center"/>
                              <w:rPr>
                                <w:b/>
                              </w:rPr>
                            </w:pPr>
                            <w:r w:rsidRPr="0019383B">
                              <w:rPr>
                                <w:b/>
                              </w:rPr>
                              <w:t>Furnace Installed in</w:t>
                            </w:r>
                          </w:p>
                          <w:p w:rsidR="0019383B" w:rsidRPr="0019383B" w:rsidRDefault="0019383B" w:rsidP="0019383B">
                            <w:pPr>
                              <w:pStyle w:val="01BodyCopy"/>
                              <w:jc w:val="center"/>
                            </w:pPr>
                            <w:r w:rsidRPr="0019383B">
                              <w:rPr>
                                <w:b/>
                              </w:rPr>
                              <w:t>Closet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193.1pt;margin-top:2.6pt;width:224.25pt;height:54.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" filled="f" stroked="f">
                <v:textbox>
                  <w:txbxContent>
                    <w:p w:rsidR="0019383B" w:rsidRPr="0019383B" w:rsidRDefault="0019383B" w:rsidP="0019383B">
                      <w:pPr>
                        <w:pStyle w:val="01BodyCopy"/>
                        <w:jc w:val="center"/>
                        <w:rPr>
                          <w:b/>
                        </w:rPr>
                      </w:pPr>
                      <w:r w:rsidRPr="0019383B">
                        <w:rPr>
                          <w:b/>
                        </w:rPr>
                        <w:t>Sample Down-Flow</w:t>
                      </w:r>
                    </w:p>
                    <w:p w:rsidR="0019383B" w:rsidRPr="0019383B" w:rsidRDefault="0019383B" w:rsidP="0019383B">
                      <w:pPr>
                        <w:pStyle w:val="01BodyCopy"/>
                        <w:jc w:val="center"/>
                        <w:rPr>
                          <w:b/>
                        </w:rPr>
                      </w:pPr>
                      <w:r w:rsidRPr="0019383B">
                        <w:rPr>
                          <w:b/>
                        </w:rPr>
                        <w:t>Furnace Installed in</w:t>
                      </w:r>
                    </w:p>
                    <w:p w:rsidR="0019383B" w:rsidRPr="0019383B" w:rsidRDefault="0019383B" w:rsidP="0019383B">
                      <w:pPr>
                        <w:pStyle w:val="01BodyCopy"/>
                        <w:jc w:val="center"/>
                      </w:pPr>
                      <w:r w:rsidRPr="0019383B">
                        <w:rPr>
                          <w:b/>
                        </w:rPr>
                        <w:t>Closet</w:t>
                      </w:r>
                    </w:p>
                  </w:txbxContent>
                </v:textbox>
              </v:shape>
            </w:pict>
          </mc:Fallback>
        </mc:AlternateContent>
      </w:r>
    </w:p>
    <w:p w:rsidR="0019383B" w:rsidRDefault="0019383B" w:rsidP="007E0813">
      <w:pPr>
        <w:pStyle w:val="01BodyCopy"/>
      </w:pPr>
    </w:p>
    <w:p w:rsidR="0019383B" w:rsidRDefault="0019383B" w:rsidP="007E0813">
      <w:pPr>
        <w:pStyle w:val="01BodyCopy"/>
      </w:pPr>
    </w:p>
    <w:p w:rsidR="0019383B" w:rsidRDefault="0019383B" w:rsidP="007E0813">
      <w:pPr>
        <w:pStyle w:val="01BodyCopy"/>
      </w:pPr>
    </w:p>
    <w:p w:rsidR="0019383B" w:rsidRDefault="0019383B" w:rsidP="007E0813">
      <w:pPr>
        <w:pStyle w:val="01BodyCopy"/>
      </w:pPr>
    </w:p>
    <w:p w:rsidR="0019383B" w:rsidRDefault="0019383B" w:rsidP="007E0813">
      <w:pPr>
        <w:pStyle w:val="01BodyCopy"/>
      </w:pPr>
    </w:p>
    <w:p w:rsidR="0019383B" w:rsidRDefault="0019383B" w:rsidP="007E0813">
      <w:pPr>
        <w:pStyle w:val="01BodyCopy"/>
      </w:pPr>
    </w:p>
    <w:p w:rsidR="0019383B" w:rsidRDefault="0019383B" w:rsidP="007E0813">
      <w:pPr>
        <w:pStyle w:val="01BodyCopy"/>
      </w:pPr>
    </w:p>
    <w:p w:rsidR="00F92A46" w:rsidRDefault="007E0813" w:rsidP="00F92A46">
      <w:pPr>
        <w:pStyle w:val="01BodyCopy"/>
      </w:pPr>
      <w:r>
        <w:lastRenderedPageBreak/>
        <w:t xml:space="preserve">The duct choices remain an extended plenum, a perimeter </w:t>
      </w:r>
      <w:r w:rsidRPr="007E0813">
        <w:t>radial or a</w:t>
      </w:r>
      <w:r>
        <w:t xml:space="preserve"> </w:t>
      </w:r>
      <w:r w:rsidRPr="007E0813">
        <w:t xml:space="preserve">reducing radial. The extended plenum is </w:t>
      </w:r>
      <w:r>
        <w:t xml:space="preserve">recommended. It offers the best </w:t>
      </w:r>
      <w:r w:rsidRPr="007E0813">
        <w:t>overall heating and cooling performance.</w:t>
      </w:r>
    </w:p>
    <w:p w:rsidR="007E0813" w:rsidRDefault="007E0813" w:rsidP="00F92A46">
      <w:pPr>
        <w:pStyle w:val="01BodyCopy"/>
      </w:pPr>
    </w:p>
    <w:p w:rsidR="007E0813" w:rsidRDefault="007E0813" w:rsidP="00F92A46">
      <w:pPr>
        <w:pStyle w:val="01BodyCopy"/>
      </w:pPr>
      <w:r>
        <w:rPr>
          <w:noProof/>
        </w:rPr>
        <w:drawing>
          <wp:anchor distT="0" distB="0" distL="114300" distR="114300" simplePos="0" relativeHeight="251694080" behindDoc="1" locked="0" layoutInCell="1" allowOverlap="1" wp14:anchorId="0BA89838" wp14:editId="5DE45789">
            <wp:simplePos x="0" y="0"/>
            <wp:positionH relativeFrom="column">
              <wp:posOffset>3453130</wp:posOffset>
            </wp:positionH>
            <wp:positionV relativeFrom="paragraph">
              <wp:posOffset>45720</wp:posOffset>
            </wp:positionV>
            <wp:extent cx="2514600" cy="2005965"/>
            <wp:effectExtent l="0" t="0" r="0" b="0"/>
            <wp:wrapSquare wrapText="bothSides"/>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14600" cy="20059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5104" behindDoc="1" locked="0" layoutInCell="1" allowOverlap="1" wp14:anchorId="1BFF0FA5" wp14:editId="2307DD7F">
            <wp:simplePos x="0" y="0"/>
            <wp:positionH relativeFrom="column">
              <wp:posOffset>262255</wp:posOffset>
            </wp:positionH>
            <wp:positionV relativeFrom="paragraph">
              <wp:posOffset>45720</wp:posOffset>
            </wp:positionV>
            <wp:extent cx="2495550" cy="2026920"/>
            <wp:effectExtent l="0" t="0" r="0" b="0"/>
            <wp:wrapSquare wrapText="bothSides"/>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95550" cy="2026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0813" w:rsidRDefault="007E0813" w:rsidP="00F92A46">
      <w:pPr>
        <w:pStyle w:val="01BodyCopy"/>
      </w:pPr>
    </w:p>
    <w:p w:rsidR="007E0813" w:rsidRDefault="007E0813" w:rsidP="00F92A46">
      <w:pPr>
        <w:pStyle w:val="01BodyCopy"/>
      </w:pPr>
    </w:p>
    <w:p w:rsidR="007E0813" w:rsidRDefault="007E0813" w:rsidP="00F92A46">
      <w:pPr>
        <w:pStyle w:val="01BodyCopy"/>
      </w:pPr>
    </w:p>
    <w:p w:rsidR="007E0813" w:rsidRDefault="007E0813" w:rsidP="00F92A46">
      <w:pPr>
        <w:pStyle w:val="01BodyCopy"/>
      </w:pPr>
    </w:p>
    <w:p w:rsidR="007E0813" w:rsidRDefault="007E0813" w:rsidP="00F92A46">
      <w:pPr>
        <w:pStyle w:val="01BodyCopy"/>
      </w:pPr>
    </w:p>
    <w:p w:rsidR="007E0813" w:rsidRDefault="007E0813" w:rsidP="007E0813">
      <w:pPr>
        <w:pStyle w:val="01BodyCopy"/>
      </w:pPr>
    </w:p>
    <w:p w:rsidR="007E0813" w:rsidRDefault="007E0813" w:rsidP="007E0813">
      <w:pPr>
        <w:pStyle w:val="01BodyCopy"/>
      </w:pPr>
    </w:p>
    <w:p w:rsidR="007E0813" w:rsidRDefault="007E0813" w:rsidP="007E0813">
      <w:pPr>
        <w:pStyle w:val="01BodyCopy"/>
      </w:pPr>
    </w:p>
    <w:p w:rsidR="007E0813" w:rsidRDefault="007E0813" w:rsidP="007E0813">
      <w:pPr>
        <w:pStyle w:val="01BodyCopy"/>
      </w:pPr>
    </w:p>
    <w:p w:rsidR="007E0813" w:rsidRDefault="007E0813" w:rsidP="007E0813">
      <w:pPr>
        <w:pStyle w:val="01BodyCopy"/>
      </w:pPr>
    </w:p>
    <w:p w:rsidR="007E0813" w:rsidRDefault="007E0813" w:rsidP="007E0813">
      <w:pPr>
        <w:pStyle w:val="01BodyCopy"/>
      </w:pPr>
    </w:p>
    <w:p w:rsidR="007E0813" w:rsidRDefault="007E0813" w:rsidP="003541AB">
      <w:pPr>
        <w:pStyle w:val="01BodyCopy"/>
        <w:spacing w:after="240"/>
      </w:pPr>
      <w:r w:rsidRPr="007E0813">
        <w:t>Since the crawlspace is not a living area, the supply runs under floor joists do not pose a problem. However since the supply duct is located in an</w:t>
      </w:r>
      <w:r>
        <w:t xml:space="preserve"> </w:t>
      </w:r>
      <w:r w:rsidRPr="007E0813">
        <w:t>unconditioned space, the duct must be insula</w:t>
      </w:r>
      <w:r>
        <w:t xml:space="preserve">ted to prevent heat loss during </w:t>
      </w:r>
      <w:r w:rsidRPr="007E0813">
        <w:t>the heating season and heat g</w:t>
      </w:r>
      <w:r w:rsidR="003541AB">
        <w:t>ain during the cooling season.</w:t>
      </w:r>
    </w:p>
    <w:p w:rsidR="007E0813" w:rsidRPr="007E0813" w:rsidRDefault="007E0813" w:rsidP="003541AB">
      <w:pPr>
        <w:pStyle w:val="01BodyCopy"/>
        <w:spacing w:after="240"/>
      </w:pPr>
      <w:r w:rsidRPr="007E0813">
        <w:t>On a down-flow furnace, the heat exchanger i</w:t>
      </w:r>
      <w:r>
        <w:t xml:space="preserve">s located on the outlet side of </w:t>
      </w:r>
      <w:r w:rsidRPr="007E0813">
        <w:t>the unit where the supply plenum goes through t</w:t>
      </w:r>
      <w:r>
        <w:t xml:space="preserve">he floor. For safety reasons, a </w:t>
      </w:r>
      <w:r w:rsidRPr="007E0813">
        <w:t>floor base made of sheet metal is placed over the floor opening. The f</w:t>
      </w:r>
      <w:r>
        <w:t xml:space="preserve">urnace </w:t>
      </w:r>
      <w:r w:rsidRPr="007E0813">
        <w:t>sits on this floor base.</w:t>
      </w:r>
    </w:p>
    <w:p w:rsidR="007E0813" w:rsidRPr="007E0813" w:rsidRDefault="007E0813" w:rsidP="007E0813">
      <w:pPr>
        <w:pStyle w:val="01BodyCopy"/>
        <w:spacing w:before="240" w:after="120"/>
        <w:rPr>
          <w:b/>
        </w:rPr>
      </w:pPr>
      <w:r w:rsidRPr="007E0813">
        <w:rPr>
          <w:b/>
        </w:rPr>
        <w:t>Northern Crawlspace/Horizontal</w:t>
      </w:r>
    </w:p>
    <w:p w:rsidR="007E0813" w:rsidRPr="007E0813" w:rsidRDefault="007E0813" w:rsidP="007E0813">
      <w:pPr>
        <w:pStyle w:val="01BodyCopy"/>
      </w:pPr>
      <w:r w:rsidRPr="007E0813">
        <w:t>In colder climates where footings are dee</w:t>
      </w:r>
      <w:r>
        <w:t xml:space="preserve">per, the crawlspace may be deep </w:t>
      </w:r>
      <w:r w:rsidRPr="007E0813">
        <w:t>enough</w:t>
      </w:r>
      <w:r>
        <w:t xml:space="preserve"> to install either a horizontal </w:t>
      </w:r>
      <w:r w:rsidRPr="007E0813">
        <w:t>fur</w:t>
      </w:r>
      <w:r>
        <w:t xml:space="preserve">nace </w:t>
      </w:r>
      <w:r w:rsidRPr="007E0813">
        <w:t>or a coil/blower unit. The horizontal unit can be mounted so it is suspended under the floor joists or it can be placed at grade level. When placed at grade level, the unit should not sit directly on the ground. The unit is usually placed on a pad or on blocks.</w:t>
      </w:r>
    </w:p>
    <w:p w:rsidR="007E0813" w:rsidRDefault="007E0813" w:rsidP="00F92A46">
      <w:pPr>
        <w:pStyle w:val="01BodyCopy"/>
      </w:pPr>
    </w:p>
    <w:p w:rsidR="007E0813" w:rsidRDefault="007E0813" w:rsidP="00F92A46">
      <w:pPr>
        <w:pStyle w:val="01BodyCopy"/>
      </w:pPr>
    </w:p>
    <w:p w:rsidR="007E0813" w:rsidRDefault="007E0813" w:rsidP="00F92A46">
      <w:pPr>
        <w:pStyle w:val="01BodyCopy"/>
      </w:pPr>
    </w:p>
    <w:p w:rsidR="007E0813" w:rsidRDefault="003717D2" w:rsidP="00F92A46">
      <w:pPr>
        <w:pStyle w:val="01BodyCopy"/>
      </w:pPr>
      <w:r>
        <w:rPr>
          <w:noProof/>
        </w:rPr>
        <mc:AlternateContent>
          <mc:Choice Requires="wpg">
            <w:drawing>
              <wp:anchor distT="0" distB="0" distL="114300" distR="114300" simplePos="0" relativeHeight="251697152" behindDoc="1" locked="0" layoutInCell="1" allowOverlap="1" wp14:anchorId="7FC91F95" wp14:editId="61CD9E26">
                <wp:simplePos x="0" y="0"/>
                <wp:positionH relativeFrom="margin">
                  <wp:align>center</wp:align>
                </wp:positionH>
                <wp:positionV relativeFrom="paragraph">
                  <wp:posOffset>-45720</wp:posOffset>
                </wp:positionV>
                <wp:extent cx="5886450" cy="1666875"/>
                <wp:effectExtent l="0" t="0" r="0" b="9525"/>
                <wp:wrapNone/>
                <wp:docPr id="498" name="Group 498"/>
                <wp:cNvGraphicFramePr/>
                <a:graphic xmlns:a="http://schemas.openxmlformats.org/drawingml/2006/main">
                  <a:graphicData uri="http://schemas.microsoft.com/office/word/2010/wordprocessingGroup">
                    <wpg:wgp>
                      <wpg:cNvGrpSpPr/>
                      <wpg:grpSpPr>
                        <a:xfrm>
                          <a:off x="0" y="0"/>
                          <a:ext cx="5886450" cy="1666875"/>
                          <a:chOff x="0" y="0"/>
                          <a:chExt cx="5886450" cy="1666875"/>
                        </a:xfrm>
                      </wpg:grpSpPr>
                      <pic:pic xmlns:pic="http://schemas.openxmlformats.org/drawingml/2006/picture">
                        <pic:nvPicPr>
                          <pic:cNvPr id="459" name="Picture 459"/>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05100" cy="1285875"/>
                          </a:xfrm>
                          <a:prstGeom prst="rect">
                            <a:avLst/>
                          </a:prstGeom>
                          <a:noFill/>
                          <a:ln>
                            <a:noFill/>
                          </a:ln>
                        </pic:spPr>
                      </pic:pic>
                      <pic:pic xmlns:pic="http://schemas.openxmlformats.org/drawingml/2006/picture">
                        <pic:nvPicPr>
                          <pic:cNvPr id="461" name="Picture 461"/>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3257550" y="0"/>
                            <a:ext cx="2628900" cy="1666875"/>
                          </a:xfrm>
                          <a:prstGeom prst="rect">
                            <a:avLst/>
                          </a:prstGeom>
                          <a:noFill/>
                          <a:ln>
                            <a:noFill/>
                          </a:ln>
                        </pic:spPr>
                      </pic:pic>
                    </wpg:wgp>
                  </a:graphicData>
                </a:graphic>
              </wp:anchor>
            </w:drawing>
          </mc:Choice>
          <mc:Fallback>
            <w:pict>
              <v:group id="Group 498" o:spid="_x0000_s1026" style="position:absolute;margin-left:0;margin-top:-3.6pt;width:463.5pt;height:131.25pt;z-index:-251619328;mso-position-horizontal:center;mso-position-horizontal-relative:margin" coordsize="58864,1666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">
                <v:shape id="Picture 459" o:spid="_x0000_s1027" type="#_x0000_t75" style="position:absolute;width:27051;height:12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jXOPFAAAA3AAAAA8AAABkcnMvZG93bnJldi54bWxEj0FLAzEUhO9C/0N4ghdpk0ot7dq0FEER&#10;PFlLobfH5rm7uHlZkmeb+uuNIHgcZuYbZrXJvlcniqkLbGE6MaCI6+A6bizs35/GC1BJkB32gcnC&#10;hRJs1qOrFVYunPmNTjtpVIFwqtBCKzJUWqe6JY9pEgbi4n2E6FGKjI12Ec8F7nt9Z8xce+y4LLQ4&#10;0GNL9efuy1uQ51k2t8d9zkYOl/k0x299fLX25jpvH0AJZfkP/7VfnIXZ/RJ+z5Qjo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Y1zjxQAAANwAAAAPAAAAAAAAAAAAAAAA&#10;AJ8CAABkcnMvZG93bnJldi54bWxQSwUGAAAAAAQABAD3AAAAkQMAAAAA&#10;">
                  <v:imagedata r:id="rId62" o:title=""/>
                  <v:path arrowok="t"/>
                </v:shape>
                <v:shape id="Picture 461" o:spid="_x0000_s1028" type="#_x0000_t75" style="position:absolute;left:32575;width:26289;height:16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ZQkbFAAAA3AAAAA8AAABkcnMvZG93bnJldi54bWxEj92KwjAUhO+FfYdwFrzT1B+6SzXKsiCI&#10;CGp3Qbw7NMe22JyUJtb69kYQvBxm5htmvuxMJVpqXGlZwWgYgSDOrC45V/D/txp8g3AeWWNlmRTc&#10;ycFy8dGbY6LtjQ/Upj4XAcIuQQWF93UipcsKMuiGtiYO3tk2Bn2QTS51g7cAN5UcR1EsDZYcFgqs&#10;6beg7JJejYJTHafH9WR/XW2Iv6Z83G3G21ap/mf3MwPhqfPv8Ku91gqm8QieZ8IRkI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WUJGxQAAANwAAAAPAAAAAAAAAAAAAAAA&#10;AJ8CAABkcnMvZG93bnJldi54bWxQSwUGAAAAAAQABAD3AAAAkQMAAAAA&#10;">
                  <v:imagedata r:id="rId63" o:title=""/>
                  <v:path arrowok="t"/>
                </v:shape>
                <w10:wrap anchorx="margin"/>
              </v:group>
            </w:pict>
          </mc:Fallback>
        </mc:AlternateContent>
      </w: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F92A46" w:rsidRDefault="00F92A46" w:rsidP="00F92A46">
      <w:pPr>
        <w:pStyle w:val="01BodyCopy"/>
      </w:pPr>
    </w:p>
    <w:p w:rsidR="004D274E" w:rsidRDefault="004D274E" w:rsidP="00F92A46">
      <w:pPr>
        <w:pStyle w:val="01BodyCopy"/>
      </w:pPr>
    </w:p>
    <w:p w:rsidR="004D274E" w:rsidRDefault="004D274E" w:rsidP="00F92A46">
      <w:pPr>
        <w:pStyle w:val="01BodyCopy"/>
      </w:pPr>
    </w:p>
    <w:p w:rsidR="003717D2" w:rsidRPr="003717D2" w:rsidRDefault="003717D2" w:rsidP="003717D2">
      <w:pPr>
        <w:pStyle w:val="01BodyCopy"/>
        <w:spacing w:after="120"/>
      </w:pPr>
      <w:r w:rsidRPr="003717D2">
        <w:lastRenderedPageBreak/>
        <w:t>Installing the indoor unit in the crawl space frees space in the home up above.</w:t>
      </w:r>
      <w:r>
        <w:t xml:space="preserve"> </w:t>
      </w:r>
      <w:r w:rsidRPr="003717D2">
        <w:t xml:space="preserve">However, the unit is often neglected by the homeowner because it is </w:t>
      </w:r>
      <w:r>
        <w:t xml:space="preserve">out of </w:t>
      </w:r>
      <w:r w:rsidRPr="003717D2">
        <w:t>sight and difficult to access. Filters do not get change</w:t>
      </w:r>
      <w:r>
        <w:t xml:space="preserve">d at the unit. For this reason, </w:t>
      </w:r>
      <w:r w:rsidRPr="003717D2">
        <w:t>filter grilles are often used in the return air.</w:t>
      </w:r>
    </w:p>
    <w:p w:rsidR="004D274E" w:rsidRPr="003717D2" w:rsidRDefault="003717D2" w:rsidP="003717D2">
      <w:pPr>
        <w:pStyle w:val="01BodyCopy"/>
        <w:spacing w:after="120"/>
      </w:pPr>
      <w:r w:rsidRPr="003717D2">
        <w:t>The duct choices are identical to the do</w:t>
      </w:r>
      <w:r>
        <w:t xml:space="preserve">wn-flow crawlspace application. </w:t>
      </w:r>
      <w:r w:rsidRPr="003717D2">
        <w:t xml:space="preserve">The extended plenum and reducing radial </w:t>
      </w:r>
      <w:r>
        <w:t xml:space="preserve">are recommended. Because the </w:t>
      </w:r>
      <w:r w:rsidRPr="003717D2">
        <w:t xml:space="preserve">duct is located in an unconditioned space, </w:t>
      </w:r>
      <w:r>
        <w:t xml:space="preserve">it must be insulated. Since the </w:t>
      </w:r>
      <w:r w:rsidRPr="003717D2">
        <w:t>return air enters at one end of the horizontal u</w:t>
      </w:r>
      <w:r>
        <w:t xml:space="preserve">nit and supply air is delivered </w:t>
      </w:r>
      <w:r w:rsidRPr="003717D2">
        <w:t>out the other, duct layout may present a problem.</w:t>
      </w:r>
    </w:p>
    <w:p w:rsidR="004D274E" w:rsidRDefault="003717D2" w:rsidP="00F92A46">
      <w:pPr>
        <w:pStyle w:val="01BodyCopy"/>
      </w:pPr>
      <w:r>
        <w:rPr>
          <w:noProof/>
        </w:rPr>
        <mc:AlternateContent>
          <mc:Choice Requires="wpg">
            <w:drawing>
              <wp:anchor distT="0" distB="0" distL="114300" distR="114300" simplePos="0" relativeHeight="251699200" behindDoc="1" locked="0" layoutInCell="1" allowOverlap="1" wp14:anchorId="07323953" wp14:editId="2CCDCB4B">
                <wp:simplePos x="0" y="0"/>
                <wp:positionH relativeFrom="margin">
                  <wp:align>center</wp:align>
                </wp:positionH>
                <wp:positionV relativeFrom="paragraph">
                  <wp:posOffset>173990</wp:posOffset>
                </wp:positionV>
                <wp:extent cx="5629275" cy="2057400"/>
                <wp:effectExtent l="0" t="0" r="9525" b="0"/>
                <wp:wrapNone/>
                <wp:docPr id="499" name="Group 499"/>
                <wp:cNvGraphicFramePr/>
                <a:graphic xmlns:a="http://schemas.openxmlformats.org/drawingml/2006/main">
                  <a:graphicData uri="http://schemas.microsoft.com/office/word/2010/wordprocessingGroup">
                    <wpg:wgp>
                      <wpg:cNvGrpSpPr/>
                      <wpg:grpSpPr>
                        <a:xfrm>
                          <a:off x="0" y="0"/>
                          <a:ext cx="5629275" cy="2057400"/>
                          <a:chOff x="0" y="0"/>
                          <a:chExt cx="5629275" cy="2057400"/>
                        </a:xfrm>
                      </wpg:grpSpPr>
                      <pic:pic xmlns:pic="http://schemas.openxmlformats.org/drawingml/2006/picture">
                        <pic:nvPicPr>
                          <pic:cNvPr id="463" name="Picture 463"/>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05075" cy="2057400"/>
                          </a:xfrm>
                          <a:prstGeom prst="rect">
                            <a:avLst/>
                          </a:prstGeom>
                          <a:noFill/>
                          <a:ln>
                            <a:noFill/>
                          </a:ln>
                        </pic:spPr>
                      </pic:pic>
                      <pic:pic xmlns:pic="http://schemas.openxmlformats.org/drawingml/2006/picture">
                        <pic:nvPicPr>
                          <pic:cNvPr id="466" name="Picture 466"/>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3181350" y="0"/>
                            <a:ext cx="2447925" cy="2009775"/>
                          </a:xfrm>
                          <a:prstGeom prst="rect">
                            <a:avLst/>
                          </a:prstGeom>
                          <a:noFill/>
                          <a:ln>
                            <a:noFill/>
                          </a:ln>
                        </pic:spPr>
                      </pic:pic>
                    </wpg:wgp>
                  </a:graphicData>
                </a:graphic>
              </wp:anchor>
            </w:drawing>
          </mc:Choice>
          <mc:Fallback>
            <w:pict>
              <v:group id="Group 499" o:spid="_x0000_s1026" style="position:absolute;margin-left:0;margin-top:13.7pt;width:443.25pt;height:162pt;z-index:-251617280;mso-position-horizontal:center;mso-position-horizontal-relative:margin" coordsize="56292,2057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">
                <v:shape id="Picture 463" o:spid="_x0000_s1027" type="#_x0000_t75" style="position:absolute;width:25050;height:20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7XyHGAAAA3AAAAA8AAABkcnMvZG93bnJldi54bWxEj0FrwkAUhO9C/8PyCr3pplqkxGykVAsK&#10;PWi0B2+v2dckdPdtyK4x/vtuQfA4zMw3TLYcrBE9db5xrOB5koAgLp1uuFJwPHyMX0H4gKzROCYF&#10;V/KwzB9GGabaXXhPfREqESHsU1RQh9CmUvqyJot+4lri6P24zmKIsquk7vAS4dbIaZLMpcWG40KN&#10;Lb3XVP4WZ6vA7PBqj+b0tZ5hu/n+7A/barVS6ulxeFuACDSEe/jW3mgFL/MZ/J+JR0D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DtfIcYAAADcAAAADwAAAAAAAAAAAAAA&#10;AACfAgAAZHJzL2Rvd25yZXYueG1sUEsFBgAAAAAEAAQA9wAAAJIDAAAAAA==&#10;">
                  <v:imagedata r:id="rId66" o:title=""/>
                  <v:path arrowok="t"/>
                </v:shape>
                <v:shape id="Picture 466" o:spid="_x0000_s1028" type="#_x0000_t75" style="position:absolute;left:31813;width:24479;height:2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Kge7CAAAA3AAAAA8AAABkcnMvZG93bnJldi54bWxEj8FqwzAQRO+B/oPYQm+JnFBMcaOEEihp&#10;j3FDz4u1lYytlbFUW+nXV4FAjsPMm2G2++R6MdEYWs8K1qsCBHHjdctGwfnrffkCIkRkjb1nUnCh&#10;APvdw2KLlfYzn2iqoxG5hEOFCmyMQyVlaCw5DCs/EGfvx48OY5ajkXrEOZe7Xm6KopQOW84LFgc6&#10;WGq6+tcpeK679vx56ey3qf+a41zKlMyk1NNjensFESnFe/hGf+jMlSVcz+QjIH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SoHuwgAAANwAAAAPAAAAAAAAAAAAAAAAAJ8C&#10;AABkcnMvZG93bnJldi54bWxQSwUGAAAAAAQABAD3AAAAjgMAAAAA&#10;">
                  <v:imagedata r:id="rId67" o:title=""/>
                  <v:path arrowok="t"/>
                </v:shape>
                <w10:wrap anchorx="margin"/>
              </v:group>
            </w:pict>
          </mc:Fallback>
        </mc:AlternateContent>
      </w: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3717D2" w:rsidRPr="003717D2" w:rsidRDefault="003717D2" w:rsidP="003717D2">
      <w:pPr>
        <w:pStyle w:val="01BodyCopy"/>
        <w:spacing w:after="120"/>
        <w:rPr>
          <w:b/>
        </w:rPr>
      </w:pPr>
      <w:r w:rsidRPr="003717D2">
        <w:rPr>
          <w:b/>
        </w:rPr>
        <w:t>Northern Crawlspace/Packaged</w:t>
      </w:r>
    </w:p>
    <w:p w:rsidR="004D274E" w:rsidRPr="003717D2" w:rsidRDefault="003717D2" w:rsidP="003717D2">
      <w:pPr>
        <w:pStyle w:val="01BodyCopy"/>
      </w:pPr>
      <w:r w:rsidRPr="003717D2">
        <w:t>Packaged equipment will work in crawlspace constru</w:t>
      </w:r>
      <w:r>
        <w:t xml:space="preserve">ction where part of the wall is above ground. The duct </w:t>
      </w:r>
      <w:r w:rsidRPr="003717D2">
        <w:t>considerations are the same</w:t>
      </w:r>
      <w:r>
        <w:t xml:space="preserve"> as for basement installations. </w:t>
      </w:r>
      <w:r w:rsidRPr="003717D2">
        <w:t>The ducts must be insulated in a crawlspace.</w:t>
      </w:r>
    </w:p>
    <w:p w:rsidR="004D274E" w:rsidRDefault="004D274E" w:rsidP="00F92A46">
      <w:pPr>
        <w:pStyle w:val="01BodyCopy"/>
      </w:pPr>
    </w:p>
    <w:p w:rsidR="004D274E" w:rsidRDefault="002D5A89" w:rsidP="00F92A46">
      <w:pPr>
        <w:pStyle w:val="01BodyCopy"/>
      </w:pPr>
      <w:r>
        <w:rPr>
          <w:noProof/>
        </w:rPr>
        <w:drawing>
          <wp:anchor distT="0" distB="0" distL="114300" distR="114300" simplePos="0" relativeHeight="251700224" behindDoc="1" locked="0" layoutInCell="1" allowOverlap="1" wp14:anchorId="425340FA" wp14:editId="0EF08666">
            <wp:simplePos x="0" y="0"/>
            <wp:positionH relativeFrom="margin">
              <wp:align>center</wp:align>
            </wp:positionH>
            <wp:positionV relativeFrom="paragraph">
              <wp:posOffset>71120</wp:posOffset>
            </wp:positionV>
            <wp:extent cx="2530475" cy="2317115"/>
            <wp:effectExtent l="0" t="0" r="3175" b="6985"/>
            <wp:wrapNone/>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30475" cy="2317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3717D2" w:rsidRPr="003717D2" w:rsidRDefault="003717D2" w:rsidP="00653720">
      <w:pPr>
        <w:pStyle w:val="03SubHeading"/>
        <w:spacing w:before="600"/>
        <w:rPr>
          <w:color w:val="0065C1"/>
        </w:rPr>
      </w:pPr>
      <w:r w:rsidRPr="003717D2">
        <w:rPr>
          <w:color w:val="0065C1"/>
        </w:rPr>
        <w:lastRenderedPageBreak/>
        <w:t>Northern Slab Applications</w:t>
      </w:r>
    </w:p>
    <w:p w:rsidR="00D35139" w:rsidRDefault="003717D2" w:rsidP="003717D2">
      <w:pPr>
        <w:pStyle w:val="01BodyCopy"/>
      </w:pPr>
      <w:r w:rsidRPr="003717D2">
        <w:t>Slab construction is usually not used in northe</w:t>
      </w:r>
      <w:r>
        <w:t xml:space="preserve">rn applications except in areas </w:t>
      </w:r>
      <w:r w:rsidRPr="003717D2">
        <w:t>where the water table is high or wh</w:t>
      </w:r>
      <w:r>
        <w:t xml:space="preserve">ere a basement or crawlspace is </w:t>
      </w:r>
      <w:r w:rsidRPr="003717D2">
        <w:t>unacceptable. Because of the prerequisite fo</w:t>
      </w:r>
      <w:r>
        <w:t xml:space="preserve">r warm floors, a down-flow unit </w:t>
      </w:r>
      <w:r w:rsidRPr="003717D2">
        <w:t>must be matched to a perimeter radial or a perime</w:t>
      </w:r>
      <w:r>
        <w:t xml:space="preserve">ter loop duct. </w:t>
      </w:r>
    </w:p>
    <w:p w:rsidR="00D35139" w:rsidRPr="00D35139" w:rsidRDefault="003717D2" w:rsidP="00D35139">
      <w:pPr>
        <w:pStyle w:val="01BodyCopy"/>
        <w:spacing w:before="240" w:after="120"/>
        <w:rPr>
          <w:b/>
        </w:rPr>
      </w:pPr>
      <w:r w:rsidRPr="00D35139">
        <w:rPr>
          <w:b/>
        </w:rPr>
        <w:t xml:space="preserve">Northern Slab/Down-Flow </w:t>
      </w:r>
    </w:p>
    <w:p w:rsidR="00D35139" w:rsidRPr="003717D2" w:rsidRDefault="003717D2" w:rsidP="003541AB">
      <w:pPr>
        <w:pStyle w:val="01BodyCopy"/>
        <w:spacing w:after="240"/>
      </w:pPr>
      <w:r w:rsidRPr="003717D2">
        <w:t>A down-flow furnace installs near the center of</w:t>
      </w:r>
      <w:r w:rsidR="00D35139">
        <w:t xml:space="preserve"> the home, usually in a utility </w:t>
      </w:r>
      <w:r w:rsidRPr="003717D2">
        <w:t>room. The supply air plenum and ductwork a</w:t>
      </w:r>
      <w:r w:rsidR="00D35139">
        <w:t xml:space="preserve">re laid out in trenches beneath </w:t>
      </w:r>
      <w:r w:rsidRPr="003717D2">
        <w:t>the slab before the slab is poured. This re</w:t>
      </w:r>
      <w:r w:rsidR="00D35139">
        <w:t xml:space="preserve">quires coordination between the </w:t>
      </w:r>
      <w:r w:rsidRPr="003717D2">
        <w:t>HVAC and concrete contractors. Special non-</w:t>
      </w:r>
      <w:r w:rsidR="00D35139">
        <w:t xml:space="preserve">corrosive duct is required. The </w:t>
      </w:r>
      <w:r w:rsidRPr="003717D2">
        <w:t>duct</w:t>
      </w:r>
      <w:r w:rsidR="00D35139">
        <w:t xml:space="preserve"> must also be sealed tightly to </w:t>
      </w:r>
      <w:r w:rsidRPr="003717D2">
        <w:t>prevent unde</w:t>
      </w:r>
      <w:r w:rsidR="00D35139">
        <w:t xml:space="preserve">rground water from entering the </w:t>
      </w:r>
      <w:r w:rsidRPr="003717D2">
        <w:t>ductwork.</w:t>
      </w:r>
    </w:p>
    <w:p w:rsidR="004D274E" w:rsidRPr="003717D2" w:rsidRDefault="003717D2" w:rsidP="003541AB">
      <w:pPr>
        <w:pStyle w:val="01BodyCopy"/>
        <w:spacing w:after="240"/>
      </w:pPr>
      <w:r w:rsidRPr="003717D2">
        <w:t>The perimeter loop is the recommended duct</w:t>
      </w:r>
      <w:r w:rsidR="00D35139">
        <w:t xml:space="preserve"> design, particularly in colder </w:t>
      </w:r>
      <w:r w:rsidRPr="003717D2">
        <w:t>climates. This system does an excellent job o</w:t>
      </w:r>
      <w:r w:rsidR="00D35139">
        <w:t xml:space="preserve">f warming the slab floor in the </w:t>
      </w:r>
      <w:r w:rsidRPr="003717D2">
        <w:t>winter and does an acceptable job cooling in</w:t>
      </w:r>
      <w:r w:rsidR="00D35139">
        <w:t xml:space="preserve"> the summer. A perimeter radial </w:t>
      </w:r>
      <w:r w:rsidRPr="003717D2">
        <w:t>duct design does not do as good of job of uni</w:t>
      </w:r>
      <w:r w:rsidR="00D35139">
        <w:t xml:space="preserve">formly warming the floor in the </w:t>
      </w:r>
      <w:r w:rsidRPr="003717D2">
        <w:t>winter.</w:t>
      </w:r>
    </w:p>
    <w:p w:rsidR="004D274E" w:rsidRDefault="004D274E" w:rsidP="00F92A46">
      <w:pPr>
        <w:pStyle w:val="01BodyCopy"/>
      </w:pPr>
    </w:p>
    <w:p w:rsidR="004D274E" w:rsidRDefault="00653720" w:rsidP="00F92A46">
      <w:pPr>
        <w:pStyle w:val="01BodyCopy"/>
      </w:pPr>
      <w:r>
        <w:rPr>
          <w:noProof/>
        </w:rPr>
        <w:drawing>
          <wp:anchor distT="0" distB="0" distL="114300" distR="114300" simplePos="0" relativeHeight="251702272" behindDoc="1" locked="0" layoutInCell="1" allowOverlap="1" wp14:anchorId="0575C9B6" wp14:editId="12C7ED96">
            <wp:simplePos x="0" y="0"/>
            <wp:positionH relativeFrom="column">
              <wp:posOffset>3397885</wp:posOffset>
            </wp:positionH>
            <wp:positionV relativeFrom="paragraph">
              <wp:posOffset>55880</wp:posOffset>
            </wp:positionV>
            <wp:extent cx="2931795" cy="1981200"/>
            <wp:effectExtent l="0" t="0" r="1905" b="0"/>
            <wp:wrapNone/>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31795"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1248" behindDoc="1" locked="0" layoutInCell="1" allowOverlap="1" wp14:anchorId="1AF25C40" wp14:editId="5EC9C509">
            <wp:simplePos x="0" y="0"/>
            <wp:positionH relativeFrom="margin">
              <wp:posOffset>-138430</wp:posOffset>
            </wp:positionH>
            <wp:positionV relativeFrom="paragraph">
              <wp:posOffset>55880</wp:posOffset>
            </wp:positionV>
            <wp:extent cx="3058795" cy="2085975"/>
            <wp:effectExtent l="0" t="0" r="8255" b="9525"/>
            <wp:wrapNone/>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58795" cy="2085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653720" w:rsidRPr="00653720" w:rsidRDefault="00653720" w:rsidP="00653720">
      <w:pPr>
        <w:pStyle w:val="03SubHeading"/>
      </w:pPr>
      <w:r w:rsidRPr="00653720">
        <w:rPr>
          <w:color w:val="0065C1"/>
        </w:rPr>
        <w:t xml:space="preserve">Southern System Configurations </w:t>
      </w:r>
    </w:p>
    <w:p w:rsidR="00653720" w:rsidRPr="00653720" w:rsidRDefault="00653720" w:rsidP="003541AB">
      <w:pPr>
        <w:pStyle w:val="01BodyCopy"/>
        <w:spacing w:after="240"/>
      </w:pPr>
      <w:r w:rsidRPr="00653720">
        <w:t>In southern climates where the summers a</w:t>
      </w:r>
      <w:r>
        <w:t xml:space="preserve">re long and hot, cooling is the </w:t>
      </w:r>
      <w:r w:rsidRPr="00653720">
        <w:t>primary concern. Because the winters are sho</w:t>
      </w:r>
      <w:r>
        <w:t xml:space="preserve">rt and less severe, warm floors </w:t>
      </w:r>
      <w:r w:rsidRPr="00653720">
        <w:t>are not such an important consideration duri</w:t>
      </w:r>
      <w:r>
        <w:t xml:space="preserve">ng the heating season. For this </w:t>
      </w:r>
      <w:r w:rsidRPr="00653720">
        <w:t>reason, high sidewall and ceiling diffusers ar</w:t>
      </w:r>
      <w:r>
        <w:t xml:space="preserve">e acceptable. Ducting is routed </w:t>
      </w:r>
      <w:r w:rsidRPr="00653720">
        <w:t>either through an attic or a crawl spac</w:t>
      </w:r>
      <w:r>
        <w:t xml:space="preserve">e depending on the application. </w:t>
      </w:r>
      <w:r w:rsidRPr="00653720">
        <w:t>Individual room returns are recommended; ho</w:t>
      </w:r>
      <w:r>
        <w:t xml:space="preserve">wever, central returns are more </w:t>
      </w:r>
      <w:r w:rsidRPr="00653720">
        <w:t>common. Ducts located in unconditioned space must be insulated.</w:t>
      </w:r>
    </w:p>
    <w:p w:rsidR="00653720" w:rsidRPr="00653720" w:rsidRDefault="00653720" w:rsidP="00653720">
      <w:pPr>
        <w:pStyle w:val="01BodyCopy"/>
      </w:pPr>
      <w:r w:rsidRPr="00653720">
        <w:t>Configurations applying to construction pra</w:t>
      </w:r>
      <w:r>
        <w:t xml:space="preserve">ctices in southern climates are </w:t>
      </w:r>
      <w:r w:rsidRPr="00653720">
        <w:t>examined in this section.</w:t>
      </w:r>
    </w:p>
    <w:p w:rsidR="009B2080" w:rsidRDefault="009B2080" w:rsidP="00653720">
      <w:pPr>
        <w:pStyle w:val="01BodyCopy"/>
        <w:spacing w:before="240" w:after="120"/>
        <w:rPr>
          <w:b/>
        </w:rPr>
      </w:pPr>
    </w:p>
    <w:p w:rsidR="00653720" w:rsidRPr="00653720" w:rsidRDefault="00653720" w:rsidP="00653720">
      <w:pPr>
        <w:pStyle w:val="01BodyCopy"/>
        <w:spacing w:before="240" w:after="120"/>
        <w:rPr>
          <w:b/>
        </w:rPr>
      </w:pPr>
      <w:r w:rsidRPr="00653720">
        <w:rPr>
          <w:b/>
        </w:rPr>
        <w:lastRenderedPageBreak/>
        <w:t>Southern Slab Applications</w:t>
      </w:r>
    </w:p>
    <w:p w:rsidR="00653720" w:rsidRPr="00653720" w:rsidRDefault="00653720" w:rsidP="00653720">
      <w:pPr>
        <w:pStyle w:val="01BodyCopy"/>
      </w:pPr>
      <w:r w:rsidRPr="00653720">
        <w:t>Slab construction is commonly used in souther</w:t>
      </w:r>
      <w:r>
        <w:t xml:space="preserve">n climates. Up-flow, horizontal </w:t>
      </w:r>
      <w:r w:rsidRPr="00653720">
        <w:t>flow, and packaged equipment are all applicable</w:t>
      </w:r>
      <w:r>
        <w:t xml:space="preserve"> to slab installations. Each is </w:t>
      </w:r>
      <w:r w:rsidRPr="00653720">
        <w:t>discussed below.</w:t>
      </w:r>
    </w:p>
    <w:p w:rsidR="00653720" w:rsidRPr="002D5A89" w:rsidRDefault="00653720" w:rsidP="00653720">
      <w:pPr>
        <w:pStyle w:val="01BodyCopy"/>
        <w:spacing w:before="240" w:after="120"/>
        <w:rPr>
          <w:b/>
        </w:rPr>
      </w:pPr>
      <w:r w:rsidRPr="002D5A89">
        <w:rPr>
          <w:b/>
        </w:rPr>
        <w:t>Southern Slab/Up-Flow</w:t>
      </w:r>
    </w:p>
    <w:p w:rsidR="004D274E" w:rsidRPr="00653720" w:rsidRDefault="00653720" w:rsidP="00653720">
      <w:pPr>
        <w:pStyle w:val="01BodyCopy"/>
      </w:pPr>
      <w:r w:rsidRPr="00653720">
        <w:t>The up-flow unit usually installs in a closet near the center of the house. Retur</w:t>
      </w:r>
      <w:r>
        <w:t xml:space="preserve">n </w:t>
      </w:r>
      <w:r w:rsidRPr="00653720">
        <w:t xml:space="preserve">air </w:t>
      </w:r>
      <w:r>
        <w:t xml:space="preserve">is usually taken from a central </w:t>
      </w:r>
      <w:r w:rsidRPr="00653720">
        <w:t>return cham</w:t>
      </w:r>
      <w:r>
        <w:t xml:space="preserve">ber located beneath the unit or </w:t>
      </w:r>
      <w:r w:rsidRPr="00653720">
        <w:t>through the side of the unit. Consequent</w:t>
      </w:r>
      <w:r>
        <w:t xml:space="preserve">ly, central returns are usually used in </w:t>
      </w:r>
      <w:r w:rsidRPr="00653720">
        <w:t>this application.</w:t>
      </w:r>
    </w:p>
    <w:p w:rsidR="004D274E" w:rsidRDefault="00653720" w:rsidP="00F92A46">
      <w:pPr>
        <w:pStyle w:val="01BodyCopy"/>
      </w:pPr>
      <w:r>
        <w:rPr>
          <w:noProof/>
        </w:rPr>
        <w:drawing>
          <wp:anchor distT="0" distB="0" distL="114300" distR="114300" simplePos="0" relativeHeight="251703296" behindDoc="1" locked="0" layoutInCell="1" allowOverlap="1" wp14:anchorId="077810B5" wp14:editId="2425A64E">
            <wp:simplePos x="0" y="0"/>
            <wp:positionH relativeFrom="column">
              <wp:posOffset>472440</wp:posOffset>
            </wp:positionH>
            <wp:positionV relativeFrom="paragraph">
              <wp:posOffset>89535</wp:posOffset>
            </wp:positionV>
            <wp:extent cx="1885950" cy="1931670"/>
            <wp:effectExtent l="0" t="0" r="0" b="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85950" cy="1931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1" locked="0" layoutInCell="1" allowOverlap="1" wp14:anchorId="5369BACD" wp14:editId="1A303AB8">
            <wp:simplePos x="0" y="0"/>
            <wp:positionH relativeFrom="column">
              <wp:posOffset>3491230</wp:posOffset>
            </wp:positionH>
            <wp:positionV relativeFrom="paragraph">
              <wp:posOffset>1905</wp:posOffset>
            </wp:positionV>
            <wp:extent cx="1666875" cy="2023110"/>
            <wp:effectExtent l="0" t="0" r="9525" b="0"/>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66875" cy="2023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2D5A89" w:rsidP="00F92A46">
      <w:pPr>
        <w:pStyle w:val="01BodyCopy"/>
      </w:pPr>
      <w:r>
        <w:rPr>
          <w:noProof/>
        </w:rPr>
        <mc:AlternateContent>
          <mc:Choice Requires="wps">
            <w:drawing>
              <wp:anchor distT="0" distB="0" distL="114300" distR="114300" simplePos="0" relativeHeight="251757568" behindDoc="0" locked="0" layoutInCell="1" allowOverlap="1" wp14:anchorId="1E6A7489" wp14:editId="7505690F">
                <wp:simplePos x="0" y="0"/>
                <wp:positionH relativeFrom="column">
                  <wp:posOffset>2062480</wp:posOffset>
                </wp:positionH>
                <wp:positionV relativeFrom="paragraph">
                  <wp:posOffset>160655</wp:posOffset>
                </wp:positionV>
                <wp:extent cx="1868170" cy="219075"/>
                <wp:effectExtent l="0" t="0" r="0" b="0"/>
                <wp:wrapNone/>
                <wp:docPr id="5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9075"/>
                        </a:xfrm>
                        <a:prstGeom prst="rect">
                          <a:avLst/>
                        </a:prstGeom>
                        <a:noFill/>
                        <a:ln w="9525">
                          <a:noFill/>
                          <a:miter lim="800000"/>
                          <a:headEnd/>
                          <a:tailEnd/>
                        </a:ln>
                      </wps:spPr>
                      <wps:txbx>
                        <w:txbxContent>
                          <w:p w:rsidR="00653720" w:rsidRPr="009E60A7" w:rsidRDefault="00653720" w:rsidP="00653720">
                            <w:pPr>
                              <w:pStyle w:val="01BodyCopy"/>
                              <w:jc w:val="center"/>
                              <w:rPr>
                                <w:b/>
                                <w:sz w:val="18"/>
                                <w:szCs w:val="18"/>
                              </w:rPr>
                            </w:pPr>
                            <w:r>
                              <w:rPr>
                                <w:b/>
                                <w:sz w:val="18"/>
                                <w:szCs w:val="18"/>
                              </w:rPr>
                              <w:t>Sample Closet Installations</w:t>
                            </w:r>
                          </w:p>
                          <w:p w:rsidR="00653720" w:rsidRPr="009E60A7" w:rsidRDefault="00653720" w:rsidP="00653720">
                            <w:pPr>
                              <w:pStyle w:val="01BodyCopy"/>
                              <w:jc w:val="center"/>
                              <w:rPr>
                                <w:b/>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162.4pt;margin-top:12.65pt;width:147.1pt;height:17.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" filled="f" stroked="f">
                <v:textbox>
                  <w:txbxContent>
                    <w:p w:rsidR="00653720" w:rsidRPr="009E60A7" w:rsidRDefault="00653720" w:rsidP="00653720">
                      <w:pPr>
                        <w:pStyle w:val="01BodyCopy"/>
                        <w:jc w:val="center"/>
                        <w:rPr>
                          <w:b/>
                          <w:sz w:val="18"/>
                          <w:szCs w:val="18"/>
                        </w:rPr>
                      </w:pPr>
                      <w:r>
                        <w:rPr>
                          <w:b/>
                          <w:sz w:val="18"/>
                          <w:szCs w:val="18"/>
                        </w:rPr>
                        <w:t>Sample Closet Installations</w:t>
                      </w:r>
                    </w:p>
                    <w:p w:rsidR="00653720" w:rsidRPr="009E60A7" w:rsidRDefault="00653720" w:rsidP="00653720">
                      <w:pPr>
                        <w:pStyle w:val="01BodyCopy"/>
                        <w:jc w:val="center"/>
                        <w:rPr>
                          <w:b/>
                          <w:sz w:val="18"/>
                          <w:szCs w:val="18"/>
                        </w:rPr>
                      </w:pPr>
                    </w:p>
                  </w:txbxContent>
                </v:textbox>
              </v:shape>
            </w:pict>
          </mc:Fallback>
        </mc:AlternateContent>
      </w: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653720" w:rsidRPr="00653720" w:rsidRDefault="00653720" w:rsidP="003541AB">
      <w:pPr>
        <w:pStyle w:val="01BodyCopy"/>
        <w:spacing w:after="240"/>
      </w:pPr>
      <w:r w:rsidRPr="00653720">
        <w:t>The supply plenum usually passes through the ceiling and goes into the attic.</w:t>
      </w:r>
      <w:r>
        <w:t xml:space="preserve"> </w:t>
      </w:r>
      <w:r w:rsidRPr="00653720">
        <w:t>The supply duct choices include an overhead radial, a reducing radial, and the extended plenum. Overhead radial or red</w:t>
      </w:r>
      <w:r>
        <w:t xml:space="preserve">ucing radial configurations are used most </w:t>
      </w:r>
      <w:r w:rsidRPr="00653720">
        <w:t>often.</w:t>
      </w:r>
    </w:p>
    <w:p w:rsidR="004D274E" w:rsidRPr="00653720" w:rsidRDefault="00653720" w:rsidP="00653720">
      <w:pPr>
        <w:pStyle w:val="01BodyCopy"/>
      </w:pPr>
      <w:r w:rsidRPr="00653720">
        <w:t xml:space="preserve">The installation guidelines for an overhead radial </w:t>
      </w:r>
      <w:r>
        <w:t xml:space="preserve">are the same as for a perimeter </w:t>
      </w:r>
      <w:r w:rsidRPr="00653720">
        <w:t>radial</w:t>
      </w:r>
      <w:r>
        <w:t xml:space="preserve">. All branch runs should be </w:t>
      </w:r>
      <w:r w:rsidRPr="00653720">
        <w:t>approximately</w:t>
      </w:r>
      <w:r>
        <w:t xml:space="preserve"> the same length but not longer </w:t>
      </w:r>
      <w:r w:rsidRPr="00653720">
        <w:t>than 25 feet. The longest run should</w:t>
      </w:r>
      <w:r>
        <w:t xml:space="preserve"> not exceed the shortest run by more than </w:t>
      </w:r>
      <w:r w:rsidRPr="00653720">
        <w:t>10 feet. These precautions assure adequate air flo</w:t>
      </w:r>
      <w:r>
        <w:t xml:space="preserve">w to the furthest outlets and a </w:t>
      </w:r>
      <w:r w:rsidRPr="00653720">
        <w:t>quieter overall system. If outlets are more than 25</w:t>
      </w:r>
      <w:r>
        <w:t xml:space="preserve"> feet away from the unit or the </w:t>
      </w:r>
      <w:r w:rsidRPr="00653720">
        <w:t>longest run exceeds the shortest run by more than 1</w:t>
      </w:r>
      <w:r>
        <w:t xml:space="preserve">0 feet, a reducing radial or an </w:t>
      </w:r>
      <w:r w:rsidRPr="00653720">
        <w:t>extended plenum should be used.</w:t>
      </w:r>
    </w:p>
    <w:p w:rsidR="004D274E" w:rsidRDefault="001477E1" w:rsidP="00F92A46">
      <w:pPr>
        <w:pStyle w:val="01BodyCopy"/>
      </w:pPr>
      <w:r>
        <w:rPr>
          <w:noProof/>
        </w:rPr>
        <w:drawing>
          <wp:anchor distT="0" distB="0" distL="114300" distR="114300" simplePos="0" relativeHeight="251705344" behindDoc="1" locked="0" layoutInCell="1" allowOverlap="1" wp14:anchorId="768209B7" wp14:editId="75BBBB92">
            <wp:simplePos x="0" y="0"/>
            <wp:positionH relativeFrom="margin">
              <wp:posOffset>1627505</wp:posOffset>
            </wp:positionH>
            <wp:positionV relativeFrom="paragraph">
              <wp:posOffset>116205</wp:posOffset>
            </wp:positionV>
            <wp:extent cx="2819400" cy="1922145"/>
            <wp:effectExtent l="0" t="0" r="0" b="1905"/>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19400" cy="1922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9A037C" w:rsidRPr="009A037C" w:rsidRDefault="009A037C" w:rsidP="009A037C">
      <w:pPr>
        <w:pStyle w:val="01BodyCopy"/>
      </w:pPr>
      <w:r w:rsidRPr="009A037C">
        <w:t>In southern climates, an overhead reducing radial does an acceptable job of heating</w:t>
      </w:r>
      <w:r>
        <w:t xml:space="preserve"> </w:t>
      </w:r>
      <w:r w:rsidRPr="009A037C">
        <w:t>and an excellent job of cooling. Using one b</w:t>
      </w:r>
      <w:r>
        <w:t xml:space="preserve">ranch run to supply two or more </w:t>
      </w:r>
      <w:r w:rsidRPr="009A037C">
        <w:t>outlets saves material and labor. Round f</w:t>
      </w:r>
      <w:r>
        <w:t xml:space="preserve">eeder duct installs easier than a </w:t>
      </w:r>
      <w:r w:rsidRPr="009A037C">
        <w:t>rectangular trunk. The feeder and branch runs mu</w:t>
      </w:r>
      <w:r>
        <w:t xml:space="preserve">st be sized correctly, ensuring </w:t>
      </w:r>
      <w:r w:rsidRPr="009A037C">
        <w:t>correct air flow to each room.</w:t>
      </w:r>
    </w:p>
    <w:p w:rsidR="009A037C" w:rsidRDefault="009A037C" w:rsidP="00F92A46">
      <w:pPr>
        <w:pStyle w:val="01BodyCopy"/>
      </w:pPr>
    </w:p>
    <w:p w:rsidR="009A037C" w:rsidRDefault="009B2080" w:rsidP="00F92A46">
      <w:pPr>
        <w:pStyle w:val="01BodyCopy"/>
      </w:pPr>
      <w:r>
        <w:rPr>
          <w:noProof/>
        </w:rPr>
        <w:drawing>
          <wp:anchor distT="0" distB="0" distL="114300" distR="114300" simplePos="0" relativeHeight="251706368" behindDoc="1" locked="0" layoutInCell="1" allowOverlap="1" wp14:anchorId="194B97A3" wp14:editId="0404F553">
            <wp:simplePos x="0" y="0"/>
            <wp:positionH relativeFrom="margin">
              <wp:align>center</wp:align>
            </wp:positionH>
            <wp:positionV relativeFrom="paragraph">
              <wp:posOffset>15240</wp:posOffset>
            </wp:positionV>
            <wp:extent cx="2971800" cy="2025650"/>
            <wp:effectExtent l="0" t="0" r="0" b="0"/>
            <wp:wrapNone/>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71800" cy="202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037C" w:rsidRDefault="009A037C" w:rsidP="00F92A46">
      <w:pPr>
        <w:pStyle w:val="01BodyCopy"/>
      </w:pPr>
    </w:p>
    <w:p w:rsidR="009A037C" w:rsidRDefault="009A037C" w:rsidP="00F92A46">
      <w:pPr>
        <w:pStyle w:val="01BodyCopy"/>
      </w:pPr>
    </w:p>
    <w:p w:rsidR="009A037C" w:rsidRDefault="009A037C" w:rsidP="00F92A46">
      <w:pPr>
        <w:pStyle w:val="01BodyCopy"/>
      </w:pPr>
    </w:p>
    <w:p w:rsidR="009A037C" w:rsidRDefault="009A037C" w:rsidP="00F92A46">
      <w:pPr>
        <w:pStyle w:val="01BodyCopy"/>
      </w:pPr>
    </w:p>
    <w:p w:rsidR="009A037C" w:rsidRDefault="009A037C" w:rsidP="00F92A46">
      <w:pPr>
        <w:pStyle w:val="01BodyCopy"/>
      </w:pPr>
    </w:p>
    <w:p w:rsidR="009A037C" w:rsidRDefault="009A037C" w:rsidP="00F92A46">
      <w:pPr>
        <w:pStyle w:val="01BodyCopy"/>
      </w:pPr>
    </w:p>
    <w:p w:rsidR="009A037C" w:rsidRDefault="009A037C" w:rsidP="00F92A46">
      <w:pPr>
        <w:pStyle w:val="01BodyCopy"/>
      </w:pPr>
    </w:p>
    <w:p w:rsidR="009A037C" w:rsidRDefault="009A037C" w:rsidP="00F92A46">
      <w:pPr>
        <w:pStyle w:val="01BodyCopy"/>
      </w:pPr>
    </w:p>
    <w:p w:rsidR="009A037C" w:rsidRDefault="009A037C" w:rsidP="00F92A46">
      <w:pPr>
        <w:pStyle w:val="01BodyCopy"/>
      </w:pPr>
    </w:p>
    <w:p w:rsidR="004D274E" w:rsidRDefault="004D274E" w:rsidP="00F92A46">
      <w:pPr>
        <w:pStyle w:val="01BodyCopy"/>
      </w:pPr>
    </w:p>
    <w:p w:rsidR="009B2080" w:rsidRDefault="009B2080" w:rsidP="009A037C">
      <w:pPr>
        <w:pStyle w:val="01BodyCopy"/>
      </w:pPr>
    </w:p>
    <w:p w:rsidR="004D274E" w:rsidRPr="009A037C" w:rsidRDefault="009A037C" w:rsidP="009A037C">
      <w:pPr>
        <w:pStyle w:val="01BodyCopy"/>
      </w:pPr>
      <w:r w:rsidRPr="009A037C">
        <w:t>An extended plenum can be used in up-flow overhead applications. The</w:t>
      </w:r>
      <w:r>
        <w:t xml:space="preserve"> </w:t>
      </w:r>
      <w:r w:rsidRPr="009A037C">
        <w:t>supply plenum extends into the attic and the supply trunk extends out above t</w:t>
      </w:r>
      <w:r>
        <w:t xml:space="preserve">he </w:t>
      </w:r>
      <w:r w:rsidRPr="009A037C">
        <w:t>ceiling. The heating and cooling performance e</w:t>
      </w:r>
      <w:r>
        <w:t xml:space="preserve">quals the reducing radial. This </w:t>
      </w:r>
      <w:r w:rsidRPr="009A037C">
        <w:t>system requires more material and labor than</w:t>
      </w:r>
      <w:r>
        <w:t xml:space="preserve"> a reducing radial. An extended </w:t>
      </w:r>
      <w:r w:rsidRPr="009A037C">
        <w:t>plenum is difficult to install in homes with cathedral ceilings.</w:t>
      </w:r>
    </w:p>
    <w:p w:rsidR="004D274E" w:rsidRDefault="004D274E" w:rsidP="00F92A46">
      <w:pPr>
        <w:pStyle w:val="01BodyCopy"/>
      </w:pPr>
    </w:p>
    <w:p w:rsidR="004D274E" w:rsidRDefault="009B2080" w:rsidP="00F92A46">
      <w:pPr>
        <w:pStyle w:val="01BodyCopy"/>
      </w:pPr>
      <w:r>
        <w:rPr>
          <w:noProof/>
        </w:rPr>
        <w:drawing>
          <wp:anchor distT="0" distB="0" distL="114300" distR="114300" simplePos="0" relativeHeight="251711999" behindDoc="1" locked="0" layoutInCell="1" allowOverlap="1" wp14:anchorId="3FD968E2" wp14:editId="1299851D">
            <wp:simplePos x="0" y="0"/>
            <wp:positionH relativeFrom="margin">
              <wp:align>center</wp:align>
            </wp:positionH>
            <wp:positionV relativeFrom="paragraph">
              <wp:posOffset>8890</wp:posOffset>
            </wp:positionV>
            <wp:extent cx="3159125" cy="2160905"/>
            <wp:effectExtent l="0" t="0" r="3175" b="0"/>
            <wp:wrapNone/>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59125" cy="2160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9B2080" w:rsidRDefault="009B2080" w:rsidP="009A037C">
      <w:pPr>
        <w:pStyle w:val="01BodyCopy"/>
      </w:pPr>
    </w:p>
    <w:p w:rsidR="009B2080" w:rsidRDefault="009B2080" w:rsidP="009A037C">
      <w:pPr>
        <w:pStyle w:val="01BodyCopy"/>
      </w:pPr>
    </w:p>
    <w:p w:rsidR="009B2080" w:rsidRDefault="009B2080" w:rsidP="009A037C">
      <w:pPr>
        <w:pStyle w:val="01BodyCopy"/>
      </w:pPr>
    </w:p>
    <w:p w:rsidR="009B2080" w:rsidRDefault="009B2080" w:rsidP="009A037C">
      <w:pPr>
        <w:pStyle w:val="01BodyCopy"/>
      </w:pPr>
    </w:p>
    <w:p w:rsidR="009B2080" w:rsidRDefault="009B2080" w:rsidP="009A037C">
      <w:pPr>
        <w:pStyle w:val="01BodyCopy"/>
      </w:pPr>
    </w:p>
    <w:p w:rsidR="009B2080" w:rsidRDefault="009B2080" w:rsidP="009A037C">
      <w:pPr>
        <w:pStyle w:val="01BodyCopy"/>
      </w:pPr>
    </w:p>
    <w:p w:rsidR="004D274E" w:rsidRDefault="009A037C" w:rsidP="009A037C">
      <w:pPr>
        <w:pStyle w:val="01BodyCopy"/>
      </w:pPr>
      <w:r w:rsidRPr="009A037C">
        <w:lastRenderedPageBreak/>
        <w:t>Extended plenums are also used in fur-down installations. The extended plenum</w:t>
      </w:r>
      <w:r>
        <w:t xml:space="preserve"> </w:t>
      </w:r>
      <w:r w:rsidRPr="009A037C">
        <w:t xml:space="preserve">sits beneath the ceiling joists and the ducts are </w:t>
      </w:r>
      <w:r>
        <w:t xml:space="preserve">enclosed in a fur-down. Because </w:t>
      </w:r>
      <w:r w:rsidRPr="009A037C">
        <w:t>this installation lowers the ceiling height,</w:t>
      </w:r>
      <w:r>
        <w:t xml:space="preserve"> the extended plenum is usually </w:t>
      </w:r>
      <w:r w:rsidRPr="009A037C">
        <w:t>located in a hallway. The supply runs fit into the ceiling joist space.</w:t>
      </w:r>
    </w:p>
    <w:p w:rsidR="009A037C" w:rsidRDefault="00EC7E87" w:rsidP="009A037C">
      <w:pPr>
        <w:pStyle w:val="01BodyCopy"/>
      </w:pPr>
      <w:r>
        <w:rPr>
          <w:noProof/>
        </w:rPr>
        <w:drawing>
          <wp:anchor distT="0" distB="0" distL="114300" distR="114300" simplePos="0" relativeHeight="251661311" behindDoc="1" locked="0" layoutInCell="1" allowOverlap="1" wp14:anchorId="30485B66" wp14:editId="62E73676">
            <wp:simplePos x="0" y="0"/>
            <wp:positionH relativeFrom="margin">
              <wp:posOffset>1748155</wp:posOffset>
            </wp:positionH>
            <wp:positionV relativeFrom="paragraph">
              <wp:posOffset>0</wp:posOffset>
            </wp:positionV>
            <wp:extent cx="2466975" cy="2406650"/>
            <wp:effectExtent l="0" t="0" r="9525" b="0"/>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66975" cy="2406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037C" w:rsidRDefault="009A037C" w:rsidP="009A037C">
      <w:pPr>
        <w:pStyle w:val="01BodyCopy"/>
      </w:pPr>
    </w:p>
    <w:p w:rsidR="009A037C" w:rsidRDefault="009A037C" w:rsidP="009A037C">
      <w:pPr>
        <w:pStyle w:val="01BodyCopy"/>
      </w:pPr>
    </w:p>
    <w:p w:rsidR="009A037C" w:rsidRDefault="009A037C" w:rsidP="009A037C">
      <w:pPr>
        <w:pStyle w:val="01BodyCopy"/>
      </w:pPr>
    </w:p>
    <w:p w:rsidR="009A037C" w:rsidRDefault="009A037C" w:rsidP="009A037C">
      <w:pPr>
        <w:pStyle w:val="01BodyCopy"/>
      </w:pPr>
    </w:p>
    <w:p w:rsidR="009A037C" w:rsidRDefault="009A037C" w:rsidP="009A037C">
      <w:pPr>
        <w:pStyle w:val="01BodyCopy"/>
      </w:pPr>
    </w:p>
    <w:p w:rsidR="009A037C" w:rsidRDefault="009A037C" w:rsidP="009A037C">
      <w:pPr>
        <w:pStyle w:val="01BodyCopy"/>
      </w:pPr>
    </w:p>
    <w:p w:rsidR="009A037C" w:rsidRDefault="009A037C" w:rsidP="009A037C">
      <w:pPr>
        <w:pStyle w:val="01BodyCopy"/>
      </w:pPr>
    </w:p>
    <w:p w:rsidR="009A037C" w:rsidRDefault="009A037C" w:rsidP="009A037C">
      <w:pPr>
        <w:pStyle w:val="01BodyCopy"/>
      </w:pPr>
    </w:p>
    <w:p w:rsidR="002D5A89" w:rsidRDefault="002D5A89" w:rsidP="009A037C">
      <w:pPr>
        <w:pStyle w:val="01BodyCopy"/>
      </w:pPr>
    </w:p>
    <w:p w:rsidR="002D5A89" w:rsidRDefault="002D5A89" w:rsidP="009A037C">
      <w:pPr>
        <w:pStyle w:val="01BodyCopy"/>
      </w:pPr>
    </w:p>
    <w:p w:rsidR="002D5A89" w:rsidRDefault="002D5A89" w:rsidP="009A037C">
      <w:pPr>
        <w:pStyle w:val="01BodyCopy"/>
      </w:pPr>
    </w:p>
    <w:p w:rsidR="002D5A89" w:rsidRDefault="002D5A89" w:rsidP="009A037C">
      <w:pPr>
        <w:pStyle w:val="01BodyCopy"/>
      </w:pPr>
    </w:p>
    <w:p w:rsidR="002D5A89" w:rsidRDefault="002D5A89" w:rsidP="009A037C">
      <w:pPr>
        <w:pStyle w:val="01BodyCopy"/>
      </w:pPr>
      <w:bookmarkStart w:id="0" w:name="_GoBack"/>
      <w:bookmarkEnd w:id="0"/>
    </w:p>
    <w:p w:rsidR="009A037C" w:rsidRPr="009A037C" w:rsidRDefault="009A037C" w:rsidP="009A037C">
      <w:pPr>
        <w:pStyle w:val="01BodyCopy"/>
      </w:pPr>
      <w:r w:rsidRPr="009A037C">
        <w:t>Although closet installations are common with slab foundation applications,</w:t>
      </w:r>
      <w:r>
        <w:t xml:space="preserve"> </w:t>
      </w:r>
      <w:r w:rsidRPr="009A037C">
        <w:t>sometimes up-flow units are installed in de</w:t>
      </w:r>
      <w:r>
        <w:t xml:space="preserve">dicated mechanical rooms, often </w:t>
      </w:r>
      <w:r w:rsidRPr="009A037C">
        <w:t>located on a second floor.</w:t>
      </w:r>
    </w:p>
    <w:p w:rsidR="009A037C" w:rsidRPr="009A037C" w:rsidRDefault="009A037C" w:rsidP="009A037C">
      <w:pPr>
        <w:pStyle w:val="01BodyCopy"/>
        <w:spacing w:before="240" w:after="120"/>
        <w:rPr>
          <w:b/>
        </w:rPr>
      </w:pPr>
      <w:r w:rsidRPr="009A037C">
        <w:rPr>
          <w:b/>
        </w:rPr>
        <w:t>Southern Slab/Horizontal</w:t>
      </w:r>
    </w:p>
    <w:p w:rsidR="009A037C" w:rsidRPr="009A037C" w:rsidRDefault="009A037C" w:rsidP="009A037C">
      <w:pPr>
        <w:pStyle w:val="01BodyCopy"/>
      </w:pPr>
      <w:r w:rsidRPr="009A037C">
        <w:t>Installing a horizontal indoor unit in th</w:t>
      </w:r>
      <w:r>
        <w:t xml:space="preserve">e attic is a common practice in </w:t>
      </w:r>
      <w:r w:rsidRPr="009A037C">
        <w:t>warmer c</w:t>
      </w:r>
      <w:r>
        <w:t xml:space="preserve">limates. The indoor unit can be </w:t>
      </w:r>
      <w:r w:rsidRPr="009A037C">
        <w:t>su</w:t>
      </w:r>
      <w:r>
        <w:t xml:space="preserve">spended from the rafters or can </w:t>
      </w:r>
      <w:r w:rsidRPr="009A037C">
        <w:t>be set on a platform that rests on the ceiling rafters.</w:t>
      </w:r>
    </w:p>
    <w:p w:rsidR="009A037C" w:rsidRDefault="00EF3FBB" w:rsidP="009A037C">
      <w:pPr>
        <w:pStyle w:val="01BodyCopy"/>
      </w:pPr>
      <w:r>
        <w:rPr>
          <w:noProof/>
        </w:rPr>
        <w:drawing>
          <wp:anchor distT="0" distB="0" distL="114300" distR="114300" simplePos="0" relativeHeight="251660286" behindDoc="1" locked="0" layoutInCell="1" allowOverlap="1" wp14:anchorId="143450FB" wp14:editId="361379C3">
            <wp:simplePos x="0" y="0"/>
            <wp:positionH relativeFrom="margin">
              <wp:posOffset>1751330</wp:posOffset>
            </wp:positionH>
            <wp:positionV relativeFrom="paragraph">
              <wp:posOffset>86995</wp:posOffset>
            </wp:positionV>
            <wp:extent cx="2623820" cy="1623060"/>
            <wp:effectExtent l="0" t="0" r="5080" b="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23820" cy="1623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037C" w:rsidRDefault="009A037C" w:rsidP="009A037C">
      <w:pPr>
        <w:pStyle w:val="01BodyCopy"/>
      </w:pPr>
    </w:p>
    <w:p w:rsidR="009A037C" w:rsidRDefault="009A037C" w:rsidP="009A037C">
      <w:pPr>
        <w:pStyle w:val="01BodyCopy"/>
      </w:pPr>
    </w:p>
    <w:p w:rsidR="009A037C" w:rsidRDefault="009A037C" w:rsidP="009A037C">
      <w:pPr>
        <w:pStyle w:val="01BodyCopy"/>
      </w:pPr>
    </w:p>
    <w:p w:rsidR="009A037C" w:rsidRDefault="009A037C" w:rsidP="009A037C">
      <w:pPr>
        <w:pStyle w:val="01BodyCopy"/>
      </w:pPr>
    </w:p>
    <w:p w:rsidR="009A037C" w:rsidRDefault="009A037C" w:rsidP="009A037C">
      <w:pPr>
        <w:pStyle w:val="01BodyCopy"/>
      </w:pPr>
    </w:p>
    <w:p w:rsidR="009A037C" w:rsidRDefault="009A037C" w:rsidP="009A037C">
      <w:pPr>
        <w:pStyle w:val="01BodyCopy"/>
      </w:pPr>
    </w:p>
    <w:p w:rsidR="009A037C" w:rsidRPr="009A037C" w:rsidRDefault="009A037C" w:rsidP="009A037C">
      <w:pPr>
        <w:pStyle w:val="01BodyCopy"/>
      </w:pPr>
    </w:p>
    <w:p w:rsidR="004D274E" w:rsidRDefault="004D274E" w:rsidP="00F92A46">
      <w:pPr>
        <w:pStyle w:val="01BodyCopy"/>
      </w:pPr>
    </w:p>
    <w:p w:rsidR="00EF3FBB" w:rsidRDefault="00EF3FBB" w:rsidP="009A037C">
      <w:pPr>
        <w:pStyle w:val="01BodyCopy"/>
      </w:pPr>
    </w:p>
    <w:p w:rsidR="00EF3FBB" w:rsidRDefault="009A037C" w:rsidP="003541AB">
      <w:pPr>
        <w:pStyle w:val="01BodyCopy"/>
        <w:spacing w:after="240"/>
      </w:pPr>
      <w:r w:rsidRPr="009A037C">
        <w:t>Horizontal furnaces require the addition of a horizontal evaporator coil for</w:t>
      </w:r>
      <w:r>
        <w:t xml:space="preserve"> </w:t>
      </w:r>
      <w:r w:rsidRPr="009A037C">
        <w:t xml:space="preserve">cooling. A transition connects the furnace </w:t>
      </w:r>
      <w:r>
        <w:t xml:space="preserve">to the evaporator coil cabinet. </w:t>
      </w:r>
      <w:r w:rsidRPr="009A037C">
        <w:t>The supply air plenum connects</w:t>
      </w:r>
      <w:r>
        <w:t xml:space="preserve"> to the evaporator coil outlet. </w:t>
      </w:r>
    </w:p>
    <w:p w:rsidR="00EF3FBB" w:rsidRPr="009A037C" w:rsidRDefault="009A037C" w:rsidP="003541AB">
      <w:pPr>
        <w:pStyle w:val="01BodyCopy"/>
        <w:spacing w:after="240"/>
      </w:pPr>
      <w:r w:rsidRPr="009A037C">
        <w:t>Installing an indoor cooling coil above a living</w:t>
      </w:r>
      <w:r w:rsidR="00EF3FBB">
        <w:t xml:space="preserve"> area creates special concerns. </w:t>
      </w:r>
      <w:r w:rsidRPr="009A037C">
        <w:t>Remember that in addition to removing heat from the a</w:t>
      </w:r>
      <w:r w:rsidR="00EF3FBB">
        <w:t xml:space="preserve">ir, the cooling process </w:t>
      </w:r>
      <w:r w:rsidRPr="009A037C">
        <w:t>also removes humidity in the form of wate</w:t>
      </w:r>
      <w:r w:rsidR="002D5A89">
        <w:t xml:space="preserve">r which is routed away from the </w:t>
      </w:r>
      <w:r w:rsidRPr="009A037C">
        <w:t>indoor coil in the condensate line. Should thi</w:t>
      </w:r>
      <w:r w:rsidR="00EF3FBB">
        <w:t xml:space="preserve">s condensate line ever plug up, </w:t>
      </w:r>
      <w:r w:rsidRPr="009A037C">
        <w:t>water could pour out of the indoor coil and fall</w:t>
      </w:r>
      <w:r w:rsidR="00EF3FBB">
        <w:t xml:space="preserve"> to the finished ceiling below. </w:t>
      </w:r>
      <w:r w:rsidRPr="009A037C">
        <w:t>Consequently, when the indoor coil is located</w:t>
      </w:r>
      <w:r w:rsidR="002D5A89">
        <w:t xml:space="preserve"> over a living area, provisions </w:t>
      </w:r>
      <w:r w:rsidRPr="009A037C">
        <w:lastRenderedPageBreak/>
        <w:t xml:space="preserve">must be made for an auxiliary condensate </w:t>
      </w:r>
      <w:r w:rsidR="00EF3FBB">
        <w:t xml:space="preserve">line. This is discussed in more </w:t>
      </w:r>
      <w:r w:rsidRPr="009A037C">
        <w:t>detail in the air conditioning section of this training manual.</w:t>
      </w:r>
    </w:p>
    <w:p w:rsidR="009A037C" w:rsidRPr="009A037C" w:rsidRDefault="009A037C" w:rsidP="003541AB">
      <w:pPr>
        <w:pStyle w:val="01BodyCopy"/>
        <w:spacing w:after="240"/>
      </w:pPr>
      <w:r w:rsidRPr="009A037C">
        <w:t>The return air for this application is usuall</w:t>
      </w:r>
      <w:r w:rsidR="00EF3FBB">
        <w:t xml:space="preserve">y drawn through ceiling or high </w:t>
      </w:r>
      <w:r w:rsidRPr="009A037C">
        <w:t>sidewa</w:t>
      </w:r>
      <w:r w:rsidR="00EF3FBB">
        <w:t xml:space="preserve">ll grilles. Central returns are </w:t>
      </w:r>
      <w:r w:rsidRPr="009A037C">
        <w:t>commonly</w:t>
      </w:r>
      <w:r w:rsidR="00EF3FBB">
        <w:t xml:space="preserve"> used; however, individual room </w:t>
      </w:r>
      <w:r w:rsidRPr="009A037C">
        <w:t>returns can be used.</w:t>
      </w:r>
    </w:p>
    <w:p w:rsidR="004D274E" w:rsidRPr="009A037C" w:rsidRDefault="009A037C" w:rsidP="009A037C">
      <w:pPr>
        <w:pStyle w:val="01BodyCopy"/>
      </w:pPr>
      <w:r w:rsidRPr="009A037C">
        <w:t>The supply duct choices are identical to th</w:t>
      </w:r>
      <w:r w:rsidR="00EF3FBB">
        <w:t xml:space="preserve">e preceding up-flow application </w:t>
      </w:r>
      <w:r w:rsidRPr="009A037C">
        <w:t>and include an overhead radial, a reducing radia</w:t>
      </w:r>
      <w:r w:rsidR="00EF3FBB">
        <w:t xml:space="preserve">l, or an extended plenum. </w:t>
      </w:r>
      <w:r w:rsidRPr="009A037C">
        <w:t>In some cases, a horizontal coil/blower installs i</w:t>
      </w:r>
      <w:r w:rsidR="00EF3FBB">
        <w:t xml:space="preserve">n a fur-down space located in a </w:t>
      </w:r>
      <w:r w:rsidRPr="009A037C">
        <w:t>hallway or bathroom. Ceiling diffuser</w:t>
      </w:r>
      <w:r w:rsidR="00EF3FBB">
        <w:t xml:space="preserve">s are commonly used in overhead </w:t>
      </w:r>
      <w:r w:rsidRPr="009A037C">
        <w:t>applications.</w:t>
      </w:r>
    </w:p>
    <w:p w:rsidR="004D274E" w:rsidRDefault="009B2080" w:rsidP="00F92A46">
      <w:pPr>
        <w:pStyle w:val="01BodyCopy"/>
      </w:pPr>
      <w:r>
        <w:rPr>
          <w:noProof/>
        </w:rPr>
        <w:drawing>
          <wp:anchor distT="0" distB="0" distL="114300" distR="114300" simplePos="0" relativeHeight="251710464" behindDoc="1" locked="0" layoutInCell="1" allowOverlap="1" wp14:anchorId="41A4A2D2" wp14:editId="64073AAA">
            <wp:simplePos x="0" y="0"/>
            <wp:positionH relativeFrom="margin">
              <wp:posOffset>1597660</wp:posOffset>
            </wp:positionH>
            <wp:positionV relativeFrom="paragraph">
              <wp:posOffset>151130</wp:posOffset>
            </wp:positionV>
            <wp:extent cx="2790825" cy="1958340"/>
            <wp:effectExtent l="0" t="0" r="9525" b="381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90825" cy="1958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9B2080" w:rsidP="00F92A46">
      <w:pPr>
        <w:pStyle w:val="01BodyCopy"/>
      </w:pPr>
      <w:r>
        <w:rPr>
          <w:noProof/>
        </w:rPr>
        <w:drawing>
          <wp:anchor distT="0" distB="0" distL="114300" distR="114300" simplePos="0" relativeHeight="251711488" behindDoc="1" locked="0" layoutInCell="1" allowOverlap="1" wp14:anchorId="0223FFC8" wp14:editId="3A184551">
            <wp:simplePos x="0" y="0"/>
            <wp:positionH relativeFrom="margin">
              <wp:posOffset>1540510</wp:posOffset>
            </wp:positionH>
            <wp:positionV relativeFrom="paragraph">
              <wp:posOffset>105410</wp:posOffset>
            </wp:positionV>
            <wp:extent cx="2905125" cy="1990725"/>
            <wp:effectExtent l="0" t="0" r="9525" b="9525"/>
            <wp:wrapNone/>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05125" cy="1990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9B2080" w:rsidP="00F92A46">
      <w:pPr>
        <w:pStyle w:val="01BodyCopy"/>
      </w:pPr>
      <w:r>
        <w:rPr>
          <w:noProof/>
        </w:rPr>
        <w:drawing>
          <wp:anchor distT="0" distB="0" distL="114300" distR="114300" simplePos="0" relativeHeight="251712512" behindDoc="1" locked="0" layoutInCell="1" allowOverlap="1" wp14:anchorId="221E7D38" wp14:editId="06B688C4">
            <wp:simplePos x="0" y="0"/>
            <wp:positionH relativeFrom="margin">
              <wp:posOffset>1609090</wp:posOffset>
            </wp:positionH>
            <wp:positionV relativeFrom="paragraph">
              <wp:posOffset>125095</wp:posOffset>
            </wp:positionV>
            <wp:extent cx="2767965" cy="1857375"/>
            <wp:effectExtent l="0" t="0" r="0" b="9525"/>
            <wp:wrapNone/>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67965"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EF3FBB" w:rsidRPr="00EF3FBB" w:rsidRDefault="00EF3FBB" w:rsidP="00EF3FBB">
      <w:pPr>
        <w:pStyle w:val="01BodyCopy"/>
        <w:spacing w:after="120"/>
        <w:rPr>
          <w:b/>
        </w:rPr>
      </w:pPr>
      <w:r w:rsidRPr="00EF3FBB">
        <w:rPr>
          <w:b/>
        </w:rPr>
        <w:lastRenderedPageBreak/>
        <w:t>Southern Slab/Packaged</w:t>
      </w:r>
    </w:p>
    <w:p w:rsidR="004D274E" w:rsidRPr="00EF3FBB" w:rsidRDefault="00EF3FBB" w:rsidP="00EF3FBB">
      <w:pPr>
        <w:pStyle w:val="01BodyCopy"/>
      </w:pPr>
      <w:r w:rsidRPr="00EF3FBB">
        <w:t xml:space="preserve">In some areas of the country, it is acceptable </w:t>
      </w:r>
      <w:r>
        <w:t xml:space="preserve">to place a packaged unit on the </w:t>
      </w:r>
      <w:r w:rsidRPr="00EF3FBB">
        <w:t>roof of the house. The supply and return trunk</w:t>
      </w:r>
      <w:r>
        <w:t xml:space="preserve">s drop down into the attic. The </w:t>
      </w:r>
      <w:r w:rsidRPr="00EF3FBB">
        <w:t>roof openings must be sealed properly to pr</w:t>
      </w:r>
      <w:r>
        <w:t xml:space="preserve">event roof leaks. Return air is </w:t>
      </w:r>
      <w:r w:rsidRPr="00EF3FBB">
        <w:t>delivered through ceiling or sidewall grilles.</w:t>
      </w:r>
    </w:p>
    <w:p w:rsidR="004D274E" w:rsidRDefault="001477E1" w:rsidP="00F92A46">
      <w:pPr>
        <w:pStyle w:val="01BodyCopy"/>
      </w:pPr>
      <w:r>
        <w:rPr>
          <w:noProof/>
        </w:rPr>
        <w:drawing>
          <wp:anchor distT="0" distB="0" distL="114300" distR="114300" simplePos="0" relativeHeight="251713536" behindDoc="1" locked="0" layoutInCell="1" allowOverlap="1" wp14:anchorId="43149E71" wp14:editId="090F4021">
            <wp:simplePos x="0" y="0"/>
            <wp:positionH relativeFrom="margin">
              <wp:posOffset>1395095</wp:posOffset>
            </wp:positionH>
            <wp:positionV relativeFrom="paragraph">
              <wp:posOffset>43180</wp:posOffset>
            </wp:positionV>
            <wp:extent cx="3341370" cy="1933575"/>
            <wp:effectExtent l="0" t="0" r="0" b="9525"/>
            <wp:wrapNone/>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41370" cy="1933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4D274E" w:rsidRDefault="004D274E" w:rsidP="00F92A46">
      <w:pPr>
        <w:pStyle w:val="01BodyCopy"/>
      </w:pPr>
    </w:p>
    <w:p w:rsidR="00F92A46" w:rsidRDefault="00F92A46" w:rsidP="00F92A46">
      <w:pPr>
        <w:pStyle w:val="01BodyCopy"/>
      </w:pPr>
    </w:p>
    <w:p w:rsidR="00F92A46" w:rsidRDefault="00F92A46" w:rsidP="00F92A46">
      <w:pPr>
        <w:pStyle w:val="01BodyCopy"/>
      </w:pPr>
    </w:p>
    <w:p w:rsidR="00EF3FBB" w:rsidRPr="00EF3FBB" w:rsidRDefault="00EF3FBB" w:rsidP="00EF3FBB">
      <w:pPr>
        <w:pStyle w:val="03SubHeading"/>
        <w:rPr>
          <w:color w:val="0065C1"/>
        </w:rPr>
      </w:pPr>
      <w:r w:rsidRPr="00EF3FBB">
        <w:rPr>
          <w:color w:val="0065C1"/>
        </w:rPr>
        <w:t>Southern Crawl Space Application</w:t>
      </w:r>
    </w:p>
    <w:p w:rsidR="00EF3FBB" w:rsidRPr="00EF3FBB" w:rsidRDefault="00EF3FBB" w:rsidP="00EF3FBB">
      <w:pPr>
        <w:pStyle w:val="01BodyCopy"/>
      </w:pPr>
      <w:r w:rsidRPr="00EF3FBB">
        <w:t>Crawl spaces are usually found in older or</w:t>
      </w:r>
      <w:r>
        <w:t xml:space="preserve"> custom built homes. A southern </w:t>
      </w:r>
      <w:r w:rsidRPr="00EF3FBB">
        <w:t>crawl space application is almost identical t</w:t>
      </w:r>
      <w:r>
        <w:t xml:space="preserve">o northern application. Much of </w:t>
      </w:r>
      <w:r w:rsidRPr="00EF3FBB">
        <w:t>the material covered in the northern climate section will be referred to frequently.</w:t>
      </w:r>
    </w:p>
    <w:p w:rsidR="00EF3FBB" w:rsidRPr="00EF3FBB" w:rsidRDefault="00EF3FBB" w:rsidP="00EF3FBB">
      <w:pPr>
        <w:pStyle w:val="01BodyCopy"/>
        <w:spacing w:before="240" w:after="120"/>
        <w:rPr>
          <w:b/>
        </w:rPr>
      </w:pPr>
      <w:r w:rsidRPr="00EF3FBB">
        <w:rPr>
          <w:b/>
        </w:rPr>
        <w:t>Southern Crawlspace/Up-flow</w:t>
      </w:r>
    </w:p>
    <w:p w:rsidR="00EF3FBB" w:rsidRPr="00EF3FBB" w:rsidRDefault="00EF3FBB" w:rsidP="00EF3FBB">
      <w:pPr>
        <w:pStyle w:val="01BodyCopy"/>
      </w:pPr>
      <w:r w:rsidRPr="00EF3FBB">
        <w:t xml:space="preserve">In this application, the indoor unit is usually </w:t>
      </w:r>
      <w:r>
        <w:t xml:space="preserve">located in a closet. A whole is </w:t>
      </w:r>
      <w:r w:rsidRPr="00EF3FBB">
        <w:t>cut in the flooring and a return air plenum ext</w:t>
      </w:r>
      <w:r>
        <w:t xml:space="preserve">ends down into the crawl space. </w:t>
      </w:r>
      <w:r w:rsidRPr="00EF3FBB">
        <w:t>The return air system works well with either</w:t>
      </w:r>
      <w:r>
        <w:t xml:space="preserve"> a central return or individual </w:t>
      </w:r>
      <w:r w:rsidRPr="00EF3FBB">
        <w:t>r</w:t>
      </w:r>
      <w:r>
        <w:t xml:space="preserve">oom returns. </w:t>
      </w:r>
      <w:r w:rsidRPr="00EF3FBB">
        <w:t>The supply duct configuration choices are ex</w:t>
      </w:r>
      <w:r>
        <w:t xml:space="preserve">actly the same as with southern </w:t>
      </w:r>
      <w:r w:rsidRPr="00EF3FBB">
        <w:t>slab/up-flow and include overhead radia</w:t>
      </w:r>
      <w:r>
        <w:t xml:space="preserve">l, reducing radial and extended </w:t>
      </w:r>
      <w:r w:rsidRPr="00EF3FBB">
        <w:t>plenum.</w:t>
      </w:r>
    </w:p>
    <w:p w:rsidR="00EF3FBB" w:rsidRPr="00EF3FBB" w:rsidRDefault="00EF3FBB" w:rsidP="00EF3FBB">
      <w:pPr>
        <w:pStyle w:val="01BodyCopy"/>
        <w:spacing w:before="240" w:after="120"/>
        <w:rPr>
          <w:b/>
        </w:rPr>
      </w:pPr>
      <w:r w:rsidRPr="00EF3FBB">
        <w:rPr>
          <w:b/>
        </w:rPr>
        <w:t>Southern Crawlspace/Down-flow</w:t>
      </w:r>
    </w:p>
    <w:p w:rsidR="00EF3FBB" w:rsidRDefault="00EF3FBB" w:rsidP="00EF3FBB">
      <w:pPr>
        <w:pStyle w:val="01BodyCopy"/>
      </w:pPr>
      <w:r w:rsidRPr="00EF3FBB">
        <w:t>This is identical to a northern crawlspace/down-flow syste</w:t>
      </w:r>
      <w:r>
        <w:t xml:space="preserve">m. </w:t>
      </w:r>
    </w:p>
    <w:p w:rsidR="00EF3FBB" w:rsidRPr="00EF3FBB" w:rsidRDefault="00EF3FBB" w:rsidP="00EF3FBB">
      <w:pPr>
        <w:pStyle w:val="01BodyCopy"/>
        <w:spacing w:before="240" w:after="120"/>
        <w:rPr>
          <w:b/>
        </w:rPr>
      </w:pPr>
      <w:r w:rsidRPr="00EF3FBB">
        <w:rPr>
          <w:b/>
        </w:rPr>
        <w:t>Southern Crawlspace/Horizontal</w:t>
      </w:r>
    </w:p>
    <w:p w:rsidR="00EF3FBB" w:rsidRPr="00EF3FBB" w:rsidRDefault="00EF3FBB" w:rsidP="00EF3FBB">
      <w:pPr>
        <w:pStyle w:val="01BodyCopy"/>
      </w:pPr>
      <w:r w:rsidRPr="00EF3FBB">
        <w:t>This is identical to a northern crawlspace/horizontal application.</w:t>
      </w:r>
    </w:p>
    <w:p w:rsidR="00EF3FBB" w:rsidRPr="00EF3FBB" w:rsidRDefault="00EF3FBB" w:rsidP="00EF3FBB">
      <w:pPr>
        <w:pStyle w:val="01BodyCopy"/>
        <w:spacing w:before="240" w:after="120"/>
        <w:rPr>
          <w:b/>
        </w:rPr>
      </w:pPr>
      <w:r w:rsidRPr="00EF3FBB">
        <w:rPr>
          <w:b/>
        </w:rPr>
        <w:t>Southern Crawl Space/Packaged</w:t>
      </w:r>
    </w:p>
    <w:p w:rsidR="00EF3FBB" w:rsidRPr="00EF3FBB" w:rsidRDefault="00EF3FBB" w:rsidP="00EF3FBB">
      <w:pPr>
        <w:pStyle w:val="01BodyCopy"/>
      </w:pPr>
      <w:r w:rsidRPr="00EF3FBB">
        <w:t>This is identical to a northern crawlspace/packaged application.</w:t>
      </w:r>
    </w:p>
    <w:p w:rsidR="00EF3FBB" w:rsidRPr="00EF3FBB" w:rsidRDefault="00EF3FBB" w:rsidP="00EF3FBB">
      <w:pPr>
        <w:pStyle w:val="01BodyCopy"/>
        <w:spacing w:before="240" w:after="120"/>
        <w:rPr>
          <w:b/>
        </w:rPr>
      </w:pPr>
      <w:r w:rsidRPr="00EF3FBB">
        <w:rPr>
          <w:b/>
        </w:rPr>
        <w:t>Southern Basements</w:t>
      </w:r>
    </w:p>
    <w:p w:rsidR="00F92A46" w:rsidRPr="00EF3FBB" w:rsidRDefault="00EF3FBB" w:rsidP="00EF3FBB">
      <w:pPr>
        <w:pStyle w:val="01BodyCopy"/>
      </w:pPr>
      <w:r w:rsidRPr="00EF3FBB">
        <w:t>This is identical to a northern basement application.</w:t>
      </w:r>
    </w:p>
    <w:p w:rsidR="00EF3FBB" w:rsidRPr="00EF3FBB" w:rsidRDefault="00EF3FBB" w:rsidP="001477E1">
      <w:pPr>
        <w:pStyle w:val="02Heading"/>
      </w:pPr>
      <w:r w:rsidRPr="00EF3FBB">
        <w:lastRenderedPageBreak/>
        <w:t>Review Questions</w:t>
      </w:r>
    </w:p>
    <w:p w:rsidR="00EF3FBB" w:rsidRPr="00EF3FBB" w:rsidRDefault="00EF3FBB" w:rsidP="00EF3FBB">
      <w:pPr>
        <w:pStyle w:val="01BodyCopy"/>
        <w:rPr>
          <w:b/>
        </w:rPr>
      </w:pPr>
      <w:r w:rsidRPr="00EF3FBB">
        <w:rPr>
          <w:b/>
          <w:color w:val="0065C1"/>
        </w:rPr>
        <w:t>Forced Air System Configurations</w:t>
      </w:r>
    </w:p>
    <w:p w:rsidR="00EF3FBB" w:rsidRDefault="00EF3FBB" w:rsidP="00EF3FBB">
      <w:pPr>
        <w:pStyle w:val="01BodyCopy"/>
      </w:pPr>
      <w:r w:rsidRPr="00EF3FBB">
        <w:t xml:space="preserve">Test your knowledge of Forced Air System </w:t>
      </w:r>
      <w:r>
        <w:t xml:space="preserve">Configurations by answering the </w:t>
      </w:r>
      <w:r w:rsidRPr="00EF3FBB">
        <w:t>following questions to the best of your ability.</w:t>
      </w:r>
    </w:p>
    <w:p w:rsidR="00EF3FBB" w:rsidRPr="00EF3FBB" w:rsidRDefault="00EF3FBB" w:rsidP="00EF3FBB">
      <w:pPr>
        <w:pStyle w:val="01BodyCopy"/>
      </w:pPr>
    </w:p>
    <w:p w:rsidR="00EF3FBB" w:rsidRDefault="00EF3FBB" w:rsidP="001477E1">
      <w:pPr>
        <w:pStyle w:val="01BodyCopy"/>
        <w:numPr>
          <w:ilvl w:val="0"/>
          <w:numId w:val="11"/>
        </w:numPr>
        <w:spacing w:after="1100"/>
      </w:pPr>
      <w:r w:rsidRPr="00EF3FBB">
        <w:t>What are the basic elements that play into the s</w:t>
      </w:r>
      <w:r>
        <w:t>election of an air distribution system?</w:t>
      </w:r>
      <w:r w:rsidRPr="00EF3FBB">
        <w:t xml:space="preserve"> </w:t>
      </w:r>
    </w:p>
    <w:p w:rsidR="00EF3FBB" w:rsidRPr="00EF3FBB" w:rsidRDefault="00EF3FBB" w:rsidP="001477E1">
      <w:pPr>
        <w:pStyle w:val="01BodyCopy"/>
        <w:numPr>
          <w:ilvl w:val="0"/>
          <w:numId w:val="11"/>
        </w:numPr>
        <w:spacing w:after="1100"/>
      </w:pPr>
      <w:r w:rsidRPr="00EF3FBB">
        <w:t>What is the difference between Indivi</w:t>
      </w:r>
      <w:r>
        <w:t xml:space="preserve">dual Room Return versus Central </w:t>
      </w:r>
      <w:r w:rsidRPr="00EF3FBB">
        <w:t>Return?</w:t>
      </w:r>
    </w:p>
    <w:p w:rsidR="00EF3FBB" w:rsidRPr="00EF3FBB" w:rsidRDefault="00EF3FBB" w:rsidP="001477E1">
      <w:pPr>
        <w:pStyle w:val="01BodyCopy"/>
        <w:numPr>
          <w:ilvl w:val="0"/>
          <w:numId w:val="11"/>
        </w:numPr>
        <w:spacing w:after="1100"/>
      </w:pPr>
      <w:r w:rsidRPr="00EF3FBB">
        <w:t>What is the purpose of a Jumper Duct and a Transfer Grille?</w:t>
      </w:r>
    </w:p>
    <w:p w:rsidR="00EF3FBB" w:rsidRPr="00EF3FBB" w:rsidRDefault="00EF3FBB" w:rsidP="001477E1">
      <w:pPr>
        <w:pStyle w:val="01BodyCopy"/>
        <w:numPr>
          <w:ilvl w:val="0"/>
          <w:numId w:val="11"/>
        </w:numPr>
        <w:spacing w:after="1100"/>
      </w:pPr>
      <w:r w:rsidRPr="00EF3FBB">
        <w:t>What rooms should not have Individual Room Returns?</w:t>
      </w:r>
    </w:p>
    <w:p w:rsidR="00EF3FBB" w:rsidRPr="00EF3FBB" w:rsidRDefault="00EF3FBB" w:rsidP="001477E1">
      <w:pPr>
        <w:pStyle w:val="01BodyCopy"/>
        <w:numPr>
          <w:ilvl w:val="0"/>
          <w:numId w:val="11"/>
        </w:numPr>
        <w:spacing w:after="1100"/>
      </w:pPr>
      <w:r w:rsidRPr="00EF3FBB">
        <w:t>What impact does climate have on the placement of return air grilles?</w:t>
      </w:r>
    </w:p>
    <w:p w:rsidR="00EF3FBB" w:rsidRPr="00EF3FBB" w:rsidRDefault="00EF3FBB" w:rsidP="001477E1">
      <w:pPr>
        <w:pStyle w:val="01BodyCopy"/>
        <w:numPr>
          <w:ilvl w:val="0"/>
          <w:numId w:val="11"/>
        </w:numPr>
        <w:spacing w:after="1100"/>
      </w:pPr>
      <w:r w:rsidRPr="00EF3FBB">
        <w:t>What are the three basic types of foundations?</w:t>
      </w:r>
    </w:p>
    <w:p w:rsidR="00F92A46" w:rsidRDefault="00EF3FBB" w:rsidP="001477E1">
      <w:pPr>
        <w:pStyle w:val="01BodyCopy"/>
        <w:numPr>
          <w:ilvl w:val="0"/>
          <w:numId w:val="11"/>
        </w:numPr>
        <w:spacing w:after="1100"/>
      </w:pPr>
      <w:r w:rsidRPr="00EF3FBB">
        <w:t>How is an Extended Plenum supply air configuration different than a Radial?</w:t>
      </w:r>
    </w:p>
    <w:p w:rsidR="001477E1" w:rsidRPr="00EF3FBB" w:rsidRDefault="001477E1" w:rsidP="001477E1">
      <w:pPr>
        <w:pStyle w:val="01BodyCopy"/>
        <w:spacing w:after="1100"/>
        <w:ind w:left="360"/>
      </w:pPr>
    </w:p>
    <w:p w:rsidR="00EF3FBB" w:rsidRPr="00EF3FBB" w:rsidRDefault="00EF3FBB" w:rsidP="001477E1">
      <w:pPr>
        <w:pStyle w:val="01BodyCopy"/>
        <w:numPr>
          <w:ilvl w:val="0"/>
          <w:numId w:val="11"/>
        </w:numPr>
        <w:spacing w:after="1100"/>
      </w:pPr>
      <w:r w:rsidRPr="00EF3FBB">
        <w:lastRenderedPageBreak/>
        <w:t>Where is a Perimeter Loop supply air configuration applied?</w:t>
      </w:r>
    </w:p>
    <w:p w:rsidR="00EF3FBB" w:rsidRPr="00EF3FBB" w:rsidRDefault="00EF3FBB" w:rsidP="001477E1">
      <w:pPr>
        <w:pStyle w:val="01BodyCopy"/>
        <w:numPr>
          <w:ilvl w:val="0"/>
          <w:numId w:val="11"/>
        </w:numPr>
        <w:spacing w:after="1100"/>
      </w:pPr>
      <w:r w:rsidRPr="00EF3FBB">
        <w:t>What is a perimeter heating system?</w:t>
      </w:r>
    </w:p>
    <w:p w:rsidR="00EF3FBB" w:rsidRPr="00EF3FBB" w:rsidRDefault="00EF3FBB" w:rsidP="001477E1">
      <w:pPr>
        <w:pStyle w:val="01BodyCopy"/>
        <w:numPr>
          <w:ilvl w:val="0"/>
          <w:numId w:val="11"/>
        </w:numPr>
        <w:spacing w:after="1100"/>
      </w:pPr>
      <w:r w:rsidRPr="00EF3FBB">
        <w:t>What are the differences between a grille, register and a diffuser?</w:t>
      </w:r>
    </w:p>
    <w:p w:rsidR="00EF3FBB" w:rsidRPr="00EF3FBB" w:rsidRDefault="00EF3FBB" w:rsidP="001477E1">
      <w:pPr>
        <w:pStyle w:val="01BodyCopy"/>
        <w:numPr>
          <w:ilvl w:val="0"/>
          <w:numId w:val="11"/>
        </w:numPr>
        <w:spacing w:after="1100"/>
      </w:pPr>
      <w:r w:rsidRPr="00EF3FBB">
        <w:t>What impact does climate have on register and diffuser placement?</w:t>
      </w:r>
    </w:p>
    <w:p w:rsidR="00EF3FBB" w:rsidRDefault="00EF3FBB" w:rsidP="001477E1">
      <w:pPr>
        <w:pStyle w:val="01BodyCopy"/>
        <w:numPr>
          <w:ilvl w:val="0"/>
          <w:numId w:val="11"/>
        </w:numPr>
        <w:spacing w:after="1100"/>
      </w:pPr>
      <w:r w:rsidRPr="00EF3FBB">
        <w:t>Explain the difference between a</w:t>
      </w:r>
      <w:r>
        <w:t xml:space="preserve"> northern and southern climate. </w:t>
      </w:r>
    </w:p>
    <w:p w:rsidR="00EF3FBB" w:rsidRPr="00EF3FBB" w:rsidRDefault="00EF3FBB" w:rsidP="001477E1">
      <w:pPr>
        <w:pStyle w:val="01BodyCopy"/>
        <w:numPr>
          <w:ilvl w:val="0"/>
          <w:numId w:val="11"/>
        </w:numPr>
        <w:spacing w:after="1100"/>
      </w:pPr>
      <w:r w:rsidRPr="00EF3FBB">
        <w:t xml:space="preserve">Why does ductwork need to be insulated </w:t>
      </w:r>
      <w:r>
        <w:t xml:space="preserve">when placed in an unconditioned </w:t>
      </w:r>
      <w:r w:rsidRPr="00EF3FBB">
        <w:t>space?</w:t>
      </w:r>
    </w:p>
    <w:p w:rsidR="00EF3FBB" w:rsidRDefault="00EF3FBB" w:rsidP="001477E1">
      <w:pPr>
        <w:pStyle w:val="01BodyCopy"/>
        <w:numPr>
          <w:ilvl w:val="0"/>
          <w:numId w:val="11"/>
        </w:numPr>
        <w:spacing w:after="1100"/>
      </w:pPr>
      <w:r w:rsidRPr="00EF3FBB">
        <w:t>What is the difference between a Ra</w:t>
      </w:r>
      <w:r>
        <w:t>dial and a Reducing Radial duct distribution configuration?</w:t>
      </w:r>
    </w:p>
    <w:p w:rsidR="00F92A46" w:rsidRPr="00FC21F5" w:rsidRDefault="00EF3FBB" w:rsidP="001477E1">
      <w:pPr>
        <w:pStyle w:val="01BodyCopy"/>
        <w:numPr>
          <w:ilvl w:val="0"/>
          <w:numId w:val="11"/>
        </w:numPr>
        <w:spacing w:after="1100"/>
      </w:pPr>
      <w:r w:rsidRPr="00EF3FBB">
        <w:t>Why are Overhead Radial supply duct confi</w:t>
      </w:r>
      <w:r>
        <w:t xml:space="preserve">gurations more commonly used in </w:t>
      </w:r>
      <w:r w:rsidRPr="00EF3FBB">
        <w:t>southern climates as compared to an Extended Plenum?</w:t>
      </w:r>
    </w:p>
    <w:sectPr w:rsidR="00F92A46" w:rsidRPr="00FC21F5" w:rsidSect="00984489">
      <w:type w:val="continuous"/>
      <w:pgSz w:w="12240" w:h="15840" w:code="1"/>
      <w:pgMar w:top="2592" w:right="1166" w:bottom="1008" w:left="1267" w:header="720" w:footer="720"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331C" w:rsidRDefault="0098331C" w:rsidP="00384F4F">
      <w:r>
        <w:separator/>
      </w:r>
    </w:p>
  </w:endnote>
  <w:endnote w:type="continuationSeparator" w:id="0">
    <w:p w:rsidR="0098331C" w:rsidRDefault="0098331C" w:rsidP="00384F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331C" w:rsidRPr="00984489" w:rsidRDefault="00984489" w:rsidP="00984489">
    <w:pPr>
      <w:pStyle w:val="Footer"/>
      <w:tabs>
        <w:tab w:val="left" w:pos="9690"/>
        <w:tab w:val="right" w:pos="9807"/>
      </w:tabs>
      <w:rPr>
        <w:rFonts w:ascii="Arial" w:hAnsi="Arial" w:cs="Arial"/>
        <w:color w:val="404040"/>
        <w:sz w:val="17"/>
        <w:szCs w:val="17"/>
      </w:rPr>
    </w:pPr>
    <w:r w:rsidRPr="00984489">
      <w:rPr>
        <w:rFonts w:ascii="Arial" w:hAnsi="Arial" w:cs="Arial"/>
        <w:color w:val="404040"/>
        <w:sz w:val="17"/>
        <w:szCs w:val="17"/>
      </w:rPr>
      <w:t>©EPC Training Inc.</w:t>
    </w:r>
    <w:r w:rsidR="0098331C" w:rsidRPr="00984489">
      <w:rPr>
        <w:rFonts w:ascii="Arial" w:hAnsi="Arial" w:cs="Arial"/>
        <w:color w:val="404040"/>
        <w:sz w:val="17"/>
        <w:szCs w:val="17"/>
      </w:rPr>
      <w:tab/>
    </w:r>
    <w:r w:rsidR="0098331C" w:rsidRPr="00984489">
      <w:rPr>
        <w:rFonts w:ascii="Arial" w:hAnsi="Arial" w:cs="Arial"/>
        <w:color w:val="404040"/>
        <w:sz w:val="17"/>
        <w:szCs w:val="17"/>
      </w:rPr>
      <w:tab/>
    </w:r>
    <w:r>
      <w:rPr>
        <w:rFonts w:ascii="Arial" w:hAnsi="Arial" w:cs="Arial"/>
        <w:color w:val="404040"/>
        <w:sz w:val="17"/>
        <w:szCs w:val="17"/>
      </w:rPr>
      <w:tab/>
    </w:r>
    <w:r>
      <w:rPr>
        <w:rFonts w:ascii="Arial" w:hAnsi="Arial" w:cs="Arial"/>
        <w:color w:val="404040"/>
        <w:sz w:val="17"/>
        <w:szCs w:val="17"/>
      </w:rPr>
      <w:tab/>
    </w:r>
    <w:r w:rsidRPr="00984489">
      <w:rPr>
        <w:rFonts w:ascii="Arial" w:hAnsi="Arial" w:cs="Arial"/>
        <w:color w:val="404040"/>
        <w:sz w:val="17"/>
        <w:szCs w:val="17"/>
      </w:rPr>
      <w:fldChar w:fldCharType="begin"/>
    </w:r>
    <w:r w:rsidRPr="00984489">
      <w:rPr>
        <w:rFonts w:ascii="Arial" w:hAnsi="Arial" w:cs="Arial"/>
        <w:color w:val="404040"/>
        <w:sz w:val="17"/>
        <w:szCs w:val="17"/>
      </w:rPr>
      <w:instrText xml:space="preserve"> PAGE   \* MERGEFORMAT </w:instrText>
    </w:r>
    <w:r w:rsidRPr="00984489">
      <w:rPr>
        <w:rFonts w:ascii="Arial" w:hAnsi="Arial" w:cs="Arial"/>
        <w:color w:val="404040"/>
        <w:sz w:val="17"/>
        <w:szCs w:val="17"/>
      </w:rPr>
      <w:fldChar w:fldCharType="separate"/>
    </w:r>
    <w:r w:rsidR="00EC7E87">
      <w:rPr>
        <w:rFonts w:ascii="Arial" w:hAnsi="Arial" w:cs="Arial"/>
        <w:noProof/>
        <w:color w:val="404040"/>
        <w:sz w:val="17"/>
        <w:szCs w:val="17"/>
      </w:rPr>
      <w:t>25</w:t>
    </w:r>
    <w:r w:rsidRPr="00984489">
      <w:rPr>
        <w:rFonts w:ascii="Arial" w:hAnsi="Arial" w:cs="Arial"/>
        <w:noProof/>
        <w:color w:val="404040"/>
        <w:sz w:val="17"/>
        <w:szCs w:val="17"/>
      </w:rPr>
      <w:fldChar w:fldCharType="end"/>
    </w:r>
    <w:r w:rsidR="0098331C" w:rsidRPr="00984489">
      <w:rPr>
        <w:rFonts w:ascii="Arial" w:hAnsi="Arial" w:cs="Arial"/>
        <w:color w:val="404040"/>
        <w:sz w:val="17"/>
        <w:szCs w:val="17"/>
      </w:rPr>
      <w:tab/>
    </w:r>
  </w:p>
  <w:p w:rsidR="0098331C" w:rsidRPr="00B074EF" w:rsidRDefault="0098331C">
    <w:pPr>
      <w:pStyle w:val="Footer"/>
      <w:rPr>
        <w:rFonts w:ascii="Arial" w:hAnsi="Arial" w:cs="Arial"/>
        <w:sz w:val="19"/>
        <w:szCs w:val="19"/>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331C" w:rsidRDefault="0098331C" w:rsidP="00384F4F">
      <w:r>
        <w:separator/>
      </w:r>
    </w:p>
  </w:footnote>
  <w:footnote w:type="continuationSeparator" w:id="0">
    <w:p w:rsidR="0098331C" w:rsidRDefault="0098331C" w:rsidP="00384F4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331C" w:rsidRDefault="00EC7E8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73" type="#_x0000_t75" style="position:absolute;margin-left:0;margin-top:0;width:622.05pt;height:777.9pt;z-index:-251657728;mso-wrap-edited:f;mso-position-horizontal:center;mso-position-horizontal-relative:margin;mso-position-vertical:center;mso-position-vertical-relative:margin" wrapcoords="-26 0 -26 21558 21600 21558 21600 0 -26 0">
          <v:imagedata r:id="rId1" o:title="CU-Word-Header"/>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331C" w:rsidRPr="005F7305" w:rsidRDefault="0098331C" w:rsidP="001D457D">
    <w:pPr>
      <w:pStyle w:val="HeaderHeadline"/>
    </w:pPr>
    <w:r>
      <w:rPr>
        <w:noProof/>
      </w:rPr>
      <w:drawing>
        <wp:anchor distT="0" distB="0" distL="114300" distR="114300" simplePos="0" relativeHeight="251656704" behindDoc="1" locked="0" layoutInCell="1" allowOverlap="1" wp14:anchorId="2152E7ED" wp14:editId="04984412">
          <wp:simplePos x="0" y="0"/>
          <wp:positionH relativeFrom="column">
            <wp:posOffset>-847725</wp:posOffset>
          </wp:positionH>
          <wp:positionV relativeFrom="paragraph">
            <wp:posOffset>-457200</wp:posOffset>
          </wp:positionV>
          <wp:extent cx="7840345" cy="10150475"/>
          <wp:effectExtent l="0" t="0" r="8255" b="3175"/>
          <wp:wrapNone/>
          <wp:docPr id="4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40345" cy="10150475"/>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r>
      <w:tab/>
    </w:r>
    <w:r>
      <w:tab/>
      <w:t xml:space="preserve"> Forced Air System</w:t>
    </w:r>
  </w:p>
  <w:p w:rsidR="0098331C" w:rsidRPr="005F7305" w:rsidRDefault="0098331C" w:rsidP="001D457D">
    <w:pPr>
      <w:pStyle w:val="HeaderSubheadline"/>
    </w:pPr>
    <w:r>
      <w:t>Application &amp; Training Handbook</w:t>
    </w:r>
  </w:p>
  <w:p w:rsidR="0098331C" w:rsidRPr="00292F81" w:rsidRDefault="0098331C" w:rsidP="00292F81">
    <w:pPr>
      <w:pStyle w:val="Header"/>
      <w:tabs>
        <w:tab w:val="left" w:pos="450"/>
      </w:tabs>
      <w:jc w:val="right"/>
      <w:rPr>
        <w:sz w:val="36"/>
        <w:szCs w:val="3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331C" w:rsidRPr="005F7305" w:rsidRDefault="0098331C" w:rsidP="00EB55F1">
    <w:pPr>
      <w:pStyle w:val="HeaderHeadline"/>
    </w:pPr>
    <w:r>
      <w:rPr>
        <w:noProof/>
      </w:rPr>
      <w:drawing>
        <wp:anchor distT="0" distB="0" distL="114300" distR="114300" simplePos="0" relativeHeight="251657728" behindDoc="1" locked="0" layoutInCell="1" allowOverlap="1" wp14:anchorId="60781944" wp14:editId="7A6E1E6A">
          <wp:simplePos x="0" y="0"/>
          <wp:positionH relativeFrom="margin">
            <wp:posOffset>-823595</wp:posOffset>
          </wp:positionH>
          <wp:positionV relativeFrom="paragraph">
            <wp:posOffset>-457200</wp:posOffset>
          </wp:positionV>
          <wp:extent cx="7802696" cy="10096500"/>
          <wp:effectExtent l="0" t="0" r="8255" b="0"/>
          <wp:wrapNone/>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BG-01.jpg"/>
                  <pic:cNvPicPr/>
                </pic:nvPicPr>
                <pic:blipFill>
                  <a:blip r:embed="rId1">
                    <a:extLst>
                      <a:ext uri="{28A0092B-C50C-407E-A947-70E740481C1C}">
                        <a14:useLocalDpi xmlns:a14="http://schemas.microsoft.com/office/drawing/2010/main" val="0"/>
                      </a:ext>
                    </a:extLst>
                  </a:blip>
                  <a:stretch>
                    <a:fillRect/>
                  </a:stretch>
                </pic:blipFill>
                <pic:spPr>
                  <a:xfrm>
                    <a:off x="0" y="0"/>
                    <a:ext cx="7802696" cy="10096500"/>
                  </a:xfrm>
                  <a:prstGeom prst="rect">
                    <a:avLst/>
                  </a:prstGeom>
                </pic:spPr>
              </pic:pic>
            </a:graphicData>
          </a:graphic>
          <wp14:sizeRelH relativeFrom="margin">
            <wp14:pctWidth>0</wp14:pctWidth>
          </wp14:sizeRelH>
          <wp14:sizeRelV relativeFrom="margin">
            <wp14:pctHeight>0</wp14:pctHeight>
          </wp14:sizeRelV>
        </wp:anchor>
      </w:drawing>
    </w:r>
    <w:r>
      <w:tab/>
    </w:r>
  </w:p>
  <w:p w:rsidR="0098331C" w:rsidRPr="005F7305" w:rsidRDefault="0098331C" w:rsidP="003933E5">
    <w:pPr>
      <w:pStyle w:val="HeaderSubheadline"/>
    </w:pPr>
  </w:p>
  <w:p w:rsidR="0098331C" w:rsidRDefault="0098331C" w:rsidP="003933E5">
    <w:pPr>
      <w:pStyle w:val="Header"/>
      <w:tabs>
        <w:tab w:val="clear" w:pos="4320"/>
        <w:tab w:val="clear" w:pos="8640"/>
        <w:tab w:val="left" w:pos="8775"/>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D5856C8"/>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096F30"/>
    <w:multiLevelType w:val="hybridMultilevel"/>
    <w:tmpl w:val="6A62B980"/>
    <w:lvl w:ilvl="0" w:tplc="16E0E6F0">
      <w:start w:val="1"/>
      <w:numFmt w:val="decimal"/>
      <w:pStyle w:val="Heading"/>
      <w:lvlText w:val="%1."/>
      <w:lvlJc w:val="left"/>
      <w:pPr>
        <w:tabs>
          <w:tab w:val="num" w:pos="720"/>
        </w:tabs>
        <w:ind w:left="720" w:hanging="72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DCD2DFB"/>
    <w:multiLevelType w:val="hybridMultilevel"/>
    <w:tmpl w:val="84D0BF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9A91610"/>
    <w:multiLevelType w:val="hybridMultilevel"/>
    <w:tmpl w:val="4912C0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2A4425C5"/>
    <w:multiLevelType w:val="hybridMultilevel"/>
    <w:tmpl w:val="6E5C5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F4B065A"/>
    <w:multiLevelType w:val="hybridMultilevel"/>
    <w:tmpl w:val="BDF02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1B156B3"/>
    <w:multiLevelType w:val="hybridMultilevel"/>
    <w:tmpl w:val="8E329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80B0AE0"/>
    <w:multiLevelType w:val="hybridMultilevel"/>
    <w:tmpl w:val="C8947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C1D062B"/>
    <w:multiLevelType w:val="hybridMultilevel"/>
    <w:tmpl w:val="8684FE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C451ADB"/>
    <w:multiLevelType w:val="hybridMultilevel"/>
    <w:tmpl w:val="EE246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68315B89"/>
    <w:multiLevelType w:val="multilevel"/>
    <w:tmpl w:val="6674F40A"/>
    <w:lvl w:ilvl="0">
      <w:start w:val="1"/>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
    <w:nsid w:val="6F6415DA"/>
    <w:multiLevelType w:val="hybridMultilevel"/>
    <w:tmpl w:val="1B8C28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70F41A0A"/>
    <w:multiLevelType w:val="hybridMultilevel"/>
    <w:tmpl w:val="6ACEB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6"/>
  </w:num>
  <w:num w:numId="4">
    <w:abstractNumId w:val="12"/>
  </w:num>
  <w:num w:numId="5">
    <w:abstractNumId w:val="4"/>
  </w:num>
  <w:num w:numId="6">
    <w:abstractNumId w:val="11"/>
  </w:num>
  <w:num w:numId="7">
    <w:abstractNumId w:val="9"/>
  </w:num>
  <w:num w:numId="8">
    <w:abstractNumId w:val="3"/>
  </w:num>
  <w:num w:numId="9">
    <w:abstractNumId w:val="5"/>
  </w:num>
  <w:num w:numId="10">
    <w:abstractNumId w:val="7"/>
  </w:num>
  <w:num w:numId="11">
    <w:abstractNumId w:val="10"/>
  </w:num>
  <w:num w:numId="12">
    <w:abstractNumId w:val="8"/>
  </w:num>
  <w:num w:numId="13">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attachedTemplate r:id="rId1"/>
  <w:linkStyles/>
  <w:defaultTabStop w:val="720"/>
  <w:characterSpacingControl w:val="doNotCompress"/>
  <w:hdrShapeDefaults>
    <o:shapedefaults v:ext="edit" spidmax="2074">
      <o:colormru v:ext="edit" colors="#ddd,#0065c1,#e4f1f9,#4d4d4d,#fee88c,#e48080"/>
    </o:shapedefaults>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4F4F"/>
    <w:rsid w:val="00020EF9"/>
    <w:rsid w:val="00022F20"/>
    <w:rsid w:val="00040D64"/>
    <w:rsid w:val="00042582"/>
    <w:rsid w:val="00081BF4"/>
    <w:rsid w:val="0008719F"/>
    <w:rsid w:val="00097784"/>
    <w:rsid w:val="000A4560"/>
    <w:rsid w:val="000A5F9A"/>
    <w:rsid w:val="000B30A8"/>
    <w:rsid w:val="000C757B"/>
    <w:rsid w:val="000D11B8"/>
    <w:rsid w:val="000E3D29"/>
    <w:rsid w:val="000E740E"/>
    <w:rsid w:val="000F1900"/>
    <w:rsid w:val="000F1A3D"/>
    <w:rsid w:val="000F3DA2"/>
    <w:rsid w:val="001018A1"/>
    <w:rsid w:val="00106B81"/>
    <w:rsid w:val="00116550"/>
    <w:rsid w:val="00122EDE"/>
    <w:rsid w:val="001250B0"/>
    <w:rsid w:val="001304FC"/>
    <w:rsid w:val="001353FC"/>
    <w:rsid w:val="00140782"/>
    <w:rsid w:val="00146C10"/>
    <w:rsid w:val="00147306"/>
    <w:rsid w:val="001477E1"/>
    <w:rsid w:val="00152927"/>
    <w:rsid w:val="00153F83"/>
    <w:rsid w:val="001562BC"/>
    <w:rsid w:val="00170CA4"/>
    <w:rsid w:val="00171B9A"/>
    <w:rsid w:val="00177BE5"/>
    <w:rsid w:val="00181B6C"/>
    <w:rsid w:val="00183A45"/>
    <w:rsid w:val="0018426B"/>
    <w:rsid w:val="0018752A"/>
    <w:rsid w:val="001902FA"/>
    <w:rsid w:val="0019383B"/>
    <w:rsid w:val="001A0390"/>
    <w:rsid w:val="001A1E2D"/>
    <w:rsid w:val="001A28E5"/>
    <w:rsid w:val="001A30FF"/>
    <w:rsid w:val="001A4738"/>
    <w:rsid w:val="001A62B9"/>
    <w:rsid w:val="001A77F8"/>
    <w:rsid w:val="001B3AEF"/>
    <w:rsid w:val="001B71EB"/>
    <w:rsid w:val="001D457D"/>
    <w:rsid w:val="001D4E0A"/>
    <w:rsid w:val="001F042C"/>
    <w:rsid w:val="001F60B6"/>
    <w:rsid w:val="00203322"/>
    <w:rsid w:val="002060D0"/>
    <w:rsid w:val="002110E5"/>
    <w:rsid w:val="00213FFF"/>
    <w:rsid w:val="002154F9"/>
    <w:rsid w:val="002172C0"/>
    <w:rsid w:val="00220D72"/>
    <w:rsid w:val="0022103C"/>
    <w:rsid w:val="00223342"/>
    <w:rsid w:val="00226A44"/>
    <w:rsid w:val="002307B1"/>
    <w:rsid w:val="002337F1"/>
    <w:rsid w:val="002351F3"/>
    <w:rsid w:val="0023740C"/>
    <w:rsid w:val="00242726"/>
    <w:rsid w:val="00252A02"/>
    <w:rsid w:val="00257335"/>
    <w:rsid w:val="002642F3"/>
    <w:rsid w:val="00266417"/>
    <w:rsid w:val="00274A1F"/>
    <w:rsid w:val="00292F81"/>
    <w:rsid w:val="002A4FDE"/>
    <w:rsid w:val="002A7F38"/>
    <w:rsid w:val="002C0F03"/>
    <w:rsid w:val="002D3D79"/>
    <w:rsid w:val="002D5A89"/>
    <w:rsid w:val="002E6936"/>
    <w:rsid w:val="002F0548"/>
    <w:rsid w:val="002F2CDE"/>
    <w:rsid w:val="002F6254"/>
    <w:rsid w:val="00301ACE"/>
    <w:rsid w:val="00301F35"/>
    <w:rsid w:val="00305130"/>
    <w:rsid w:val="00316CE0"/>
    <w:rsid w:val="00320A1B"/>
    <w:rsid w:val="0032675E"/>
    <w:rsid w:val="003313FA"/>
    <w:rsid w:val="0033647D"/>
    <w:rsid w:val="00342C7C"/>
    <w:rsid w:val="00343E1A"/>
    <w:rsid w:val="00347D96"/>
    <w:rsid w:val="003541AB"/>
    <w:rsid w:val="00356F55"/>
    <w:rsid w:val="00357561"/>
    <w:rsid w:val="003613EC"/>
    <w:rsid w:val="00366529"/>
    <w:rsid w:val="00367385"/>
    <w:rsid w:val="003675A3"/>
    <w:rsid w:val="003679B2"/>
    <w:rsid w:val="00370EAD"/>
    <w:rsid w:val="003712BC"/>
    <w:rsid w:val="003717D2"/>
    <w:rsid w:val="003736D8"/>
    <w:rsid w:val="00384F4F"/>
    <w:rsid w:val="003933E5"/>
    <w:rsid w:val="00393668"/>
    <w:rsid w:val="00397EE9"/>
    <w:rsid w:val="003A1FF6"/>
    <w:rsid w:val="003A7E62"/>
    <w:rsid w:val="003B2B67"/>
    <w:rsid w:val="003B7FD8"/>
    <w:rsid w:val="003D7A69"/>
    <w:rsid w:val="003D7CB8"/>
    <w:rsid w:val="003F068A"/>
    <w:rsid w:val="003F3AC1"/>
    <w:rsid w:val="0040460E"/>
    <w:rsid w:val="004136C5"/>
    <w:rsid w:val="00413E75"/>
    <w:rsid w:val="00416EC2"/>
    <w:rsid w:val="00423C4B"/>
    <w:rsid w:val="004304EE"/>
    <w:rsid w:val="00431A46"/>
    <w:rsid w:val="00437A44"/>
    <w:rsid w:val="00453866"/>
    <w:rsid w:val="00475C80"/>
    <w:rsid w:val="00482A26"/>
    <w:rsid w:val="004A27B0"/>
    <w:rsid w:val="004B377B"/>
    <w:rsid w:val="004B5215"/>
    <w:rsid w:val="004B5220"/>
    <w:rsid w:val="004C2661"/>
    <w:rsid w:val="004D274E"/>
    <w:rsid w:val="004E29F8"/>
    <w:rsid w:val="004E4B48"/>
    <w:rsid w:val="004F4FBA"/>
    <w:rsid w:val="0050077C"/>
    <w:rsid w:val="005102FB"/>
    <w:rsid w:val="005378DB"/>
    <w:rsid w:val="00541717"/>
    <w:rsid w:val="00542CA3"/>
    <w:rsid w:val="00544CDA"/>
    <w:rsid w:val="00545400"/>
    <w:rsid w:val="00554F13"/>
    <w:rsid w:val="005564EB"/>
    <w:rsid w:val="00557052"/>
    <w:rsid w:val="005613B9"/>
    <w:rsid w:val="00566BE6"/>
    <w:rsid w:val="0058181C"/>
    <w:rsid w:val="005933B4"/>
    <w:rsid w:val="005A276D"/>
    <w:rsid w:val="005A3B93"/>
    <w:rsid w:val="005B2EC8"/>
    <w:rsid w:val="005B6062"/>
    <w:rsid w:val="005C10ED"/>
    <w:rsid w:val="005D5FDA"/>
    <w:rsid w:val="005E41BB"/>
    <w:rsid w:val="005F46CD"/>
    <w:rsid w:val="005F52FC"/>
    <w:rsid w:val="005F71A7"/>
    <w:rsid w:val="005F7305"/>
    <w:rsid w:val="00604412"/>
    <w:rsid w:val="00607C75"/>
    <w:rsid w:val="00610B0F"/>
    <w:rsid w:val="00613F03"/>
    <w:rsid w:val="0062030C"/>
    <w:rsid w:val="00630094"/>
    <w:rsid w:val="00636216"/>
    <w:rsid w:val="00645038"/>
    <w:rsid w:val="00646949"/>
    <w:rsid w:val="006529B7"/>
    <w:rsid w:val="00652F0B"/>
    <w:rsid w:val="00653720"/>
    <w:rsid w:val="00654965"/>
    <w:rsid w:val="0065658F"/>
    <w:rsid w:val="0066252A"/>
    <w:rsid w:val="00667F20"/>
    <w:rsid w:val="0068373E"/>
    <w:rsid w:val="00692D0A"/>
    <w:rsid w:val="00697408"/>
    <w:rsid w:val="006A2EA7"/>
    <w:rsid w:val="006A5226"/>
    <w:rsid w:val="006B2A49"/>
    <w:rsid w:val="006B4025"/>
    <w:rsid w:val="006C2A06"/>
    <w:rsid w:val="006C3E20"/>
    <w:rsid w:val="006D0742"/>
    <w:rsid w:val="006D23B9"/>
    <w:rsid w:val="006E2F3D"/>
    <w:rsid w:val="006F124F"/>
    <w:rsid w:val="006F6586"/>
    <w:rsid w:val="0070019F"/>
    <w:rsid w:val="0070592F"/>
    <w:rsid w:val="00726B99"/>
    <w:rsid w:val="00733DB8"/>
    <w:rsid w:val="00734F8B"/>
    <w:rsid w:val="007431D7"/>
    <w:rsid w:val="00745698"/>
    <w:rsid w:val="007470D9"/>
    <w:rsid w:val="0075392B"/>
    <w:rsid w:val="007637B0"/>
    <w:rsid w:val="00773AA2"/>
    <w:rsid w:val="007779E5"/>
    <w:rsid w:val="00784E00"/>
    <w:rsid w:val="00785971"/>
    <w:rsid w:val="00792AA9"/>
    <w:rsid w:val="007A4A82"/>
    <w:rsid w:val="007B09DC"/>
    <w:rsid w:val="007B570A"/>
    <w:rsid w:val="007E0813"/>
    <w:rsid w:val="007E3E43"/>
    <w:rsid w:val="007E6336"/>
    <w:rsid w:val="007E6587"/>
    <w:rsid w:val="007E73CD"/>
    <w:rsid w:val="007E7F6A"/>
    <w:rsid w:val="00801B8F"/>
    <w:rsid w:val="008115D4"/>
    <w:rsid w:val="00820CF2"/>
    <w:rsid w:val="008408FB"/>
    <w:rsid w:val="00842545"/>
    <w:rsid w:val="00843C7E"/>
    <w:rsid w:val="00850909"/>
    <w:rsid w:val="0085405F"/>
    <w:rsid w:val="00856056"/>
    <w:rsid w:val="00863E58"/>
    <w:rsid w:val="008642EA"/>
    <w:rsid w:val="0088152F"/>
    <w:rsid w:val="0088253B"/>
    <w:rsid w:val="0088317B"/>
    <w:rsid w:val="008955E0"/>
    <w:rsid w:val="0089718B"/>
    <w:rsid w:val="008A30D8"/>
    <w:rsid w:val="008A4C01"/>
    <w:rsid w:val="008A4CCD"/>
    <w:rsid w:val="008B0C61"/>
    <w:rsid w:val="008B1768"/>
    <w:rsid w:val="008B582C"/>
    <w:rsid w:val="008D10FD"/>
    <w:rsid w:val="008D590F"/>
    <w:rsid w:val="008E4248"/>
    <w:rsid w:val="008E4888"/>
    <w:rsid w:val="008F459A"/>
    <w:rsid w:val="00911EAB"/>
    <w:rsid w:val="009120B8"/>
    <w:rsid w:val="009138C0"/>
    <w:rsid w:val="009157F7"/>
    <w:rsid w:val="009209C5"/>
    <w:rsid w:val="00921C20"/>
    <w:rsid w:val="009443BB"/>
    <w:rsid w:val="0096287B"/>
    <w:rsid w:val="00963031"/>
    <w:rsid w:val="009659C3"/>
    <w:rsid w:val="00974562"/>
    <w:rsid w:val="0098331C"/>
    <w:rsid w:val="00984489"/>
    <w:rsid w:val="0098585F"/>
    <w:rsid w:val="00995219"/>
    <w:rsid w:val="00995C9D"/>
    <w:rsid w:val="009961C8"/>
    <w:rsid w:val="009A037C"/>
    <w:rsid w:val="009B06AA"/>
    <w:rsid w:val="009B19AD"/>
    <w:rsid w:val="009B2080"/>
    <w:rsid w:val="009B3376"/>
    <w:rsid w:val="009B4570"/>
    <w:rsid w:val="009B58F0"/>
    <w:rsid w:val="009D58E0"/>
    <w:rsid w:val="009E60A7"/>
    <w:rsid w:val="00A015C3"/>
    <w:rsid w:val="00A01767"/>
    <w:rsid w:val="00A0781A"/>
    <w:rsid w:val="00A101F6"/>
    <w:rsid w:val="00A17291"/>
    <w:rsid w:val="00A208E9"/>
    <w:rsid w:val="00A22A00"/>
    <w:rsid w:val="00A267C6"/>
    <w:rsid w:val="00A3018A"/>
    <w:rsid w:val="00A33735"/>
    <w:rsid w:val="00A33820"/>
    <w:rsid w:val="00A43A1B"/>
    <w:rsid w:val="00A458BE"/>
    <w:rsid w:val="00A46A21"/>
    <w:rsid w:val="00A52709"/>
    <w:rsid w:val="00A7405C"/>
    <w:rsid w:val="00A7443A"/>
    <w:rsid w:val="00A94639"/>
    <w:rsid w:val="00A96029"/>
    <w:rsid w:val="00A9649F"/>
    <w:rsid w:val="00A9720E"/>
    <w:rsid w:val="00AC5845"/>
    <w:rsid w:val="00AC5F49"/>
    <w:rsid w:val="00AD1A45"/>
    <w:rsid w:val="00AD2848"/>
    <w:rsid w:val="00AE1567"/>
    <w:rsid w:val="00AE3239"/>
    <w:rsid w:val="00AE3F89"/>
    <w:rsid w:val="00AE5A85"/>
    <w:rsid w:val="00AF05E1"/>
    <w:rsid w:val="00B015D9"/>
    <w:rsid w:val="00B01E68"/>
    <w:rsid w:val="00B02958"/>
    <w:rsid w:val="00B074EF"/>
    <w:rsid w:val="00B1119B"/>
    <w:rsid w:val="00B11561"/>
    <w:rsid w:val="00B13468"/>
    <w:rsid w:val="00B13C96"/>
    <w:rsid w:val="00B13D4F"/>
    <w:rsid w:val="00B15A19"/>
    <w:rsid w:val="00B16935"/>
    <w:rsid w:val="00B22725"/>
    <w:rsid w:val="00B22BD5"/>
    <w:rsid w:val="00B26D6E"/>
    <w:rsid w:val="00B27E52"/>
    <w:rsid w:val="00B30678"/>
    <w:rsid w:val="00B32995"/>
    <w:rsid w:val="00B37385"/>
    <w:rsid w:val="00B45870"/>
    <w:rsid w:val="00B458FB"/>
    <w:rsid w:val="00B51CDB"/>
    <w:rsid w:val="00B54704"/>
    <w:rsid w:val="00B556F2"/>
    <w:rsid w:val="00B60819"/>
    <w:rsid w:val="00B6288D"/>
    <w:rsid w:val="00B71512"/>
    <w:rsid w:val="00B8759E"/>
    <w:rsid w:val="00B93103"/>
    <w:rsid w:val="00B95D5B"/>
    <w:rsid w:val="00BA128E"/>
    <w:rsid w:val="00BC3016"/>
    <w:rsid w:val="00BD7674"/>
    <w:rsid w:val="00BE1147"/>
    <w:rsid w:val="00BE1188"/>
    <w:rsid w:val="00BF5C62"/>
    <w:rsid w:val="00BF77A7"/>
    <w:rsid w:val="00C022B7"/>
    <w:rsid w:val="00C030B2"/>
    <w:rsid w:val="00C03ACE"/>
    <w:rsid w:val="00C07334"/>
    <w:rsid w:val="00C16482"/>
    <w:rsid w:val="00C312AF"/>
    <w:rsid w:val="00C3638F"/>
    <w:rsid w:val="00C372C2"/>
    <w:rsid w:val="00C37CD1"/>
    <w:rsid w:val="00C40003"/>
    <w:rsid w:val="00C40A6E"/>
    <w:rsid w:val="00C54286"/>
    <w:rsid w:val="00C55D80"/>
    <w:rsid w:val="00C55DA1"/>
    <w:rsid w:val="00C62EE0"/>
    <w:rsid w:val="00C6380B"/>
    <w:rsid w:val="00C657BA"/>
    <w:rsid w:val="00C813BA"/>
    <w:rsid w:val="00C9064C"/>
    <w:rsid w:val="00C95182"/>
    <w:rsid w:val="00C96258"/>
    <w:rsid w:val="00CA1ECC"/>
    <w:rsid w:val="00CB40A3"/>
    <w:rsid w:val="00CC12DA"/>
    <w:rsid w:val="00CD0EC6"/>
    <w:rsid w:val="00CE2A12"/>
    <w:rsid w:val="00CE741F"/>
    <w:rsid w:val="00CE743B"/>
    <w:rsid w:val="00CF026B"/>
    <w:rsid w:val="00CF0CE0"/>
    <w:rsid w:val="00CF1DC0"/>
    <w:rsid w:val="00CF3196"/>
    <w:rsid w:val="00D01346"/>
    <w:rsid w:val="00D07E09"/>
    <w:rsid w:val="00D11C2E"/>
    <w:rsid w:val="00D13B43"/>
    <w:rsid w:val="00D15924"/>
    <w:rsid w:val="00D23809"/>
    <w:rsid w:val="00D23C35"/>
    <w:rsid w:val="00D24438"/>
    <w:rsid w:val="00D250A1"/>
    <w:rsid w:val="00D257AF"/>
    <w:rsid w:val="00D347D6"/>
    <w:rsid w:val="00D35139"/>
    <w:rsid w:val="00D45E89"/>
    <w:rsid w:val="00D47907"/>
    <w:rsid w:val="00D50717"/>
    <w:rsid w:val="00D5190D"/>
    <w:rsid w:val="00D53A4E"/>
    <w:rsid w:val="00D56A20"/>
    <w:rsid w:val="00D641D9"/>
    <w:rsid w:val="00D66160"/>
    <w:rsid w:val="00D8182E"/>
    <w:rsid w:val="00DB6C95"/>
    <w:rsid w:val="00DC6CD3"/>
    <w:rsid w:val="00DD2E10"/>
    <w:rsid w:val="00DD35F0"/>
    <w:rsid w:val="00DD68A5"/>
    <w:rsid w:val="00DE296E"/>
    <w:rsid w:val="00DE57A2"/>
    <w:rsid w:val="00E05ECC"/>
    <w:rsid w:val="00E238A8"/>
    <w:rsid w:val="00E27EE6"/>
    <w:rsid w:val="00E33C50"/>
    <w:rsid w:val="00E37655"/>
    <w:rsid w:val="00E41E0B"/>
    <w:rsid w:val="00E720BB"/>
    <w:rsid w:val="00E80E49"/>
    <w:rsid w:val="00E81BE5"/>
    <w:rsid w:val="00E85BD1"/>
    <w:rsid w:val="00E8650F"/>
    <w:rsid w:val="00E91312"/>
    <w:rsid w:val="00E91409"/>
    <w:rsid w:val="00E95F4D"/>
    <w:rsid w:val="00EB25A9"/>
    <w:rsid w:val="00EB3C1F"/>
    <w:rsid w:val="00EB55F1"/>
    <w:rsid w:val="00EC4C04"/>
    <w:rsid w:val="00EC5C68"/>
    <w:rsid w:val="00EC7E87"/>
    <w:rsid w:val="00ED19A0"/>
    <w:rsid w:val="00EE4834"/>
    <w:rsid w:val="00EF3FBB"/>
    <w:rsid w:val="00EF5575"/>
    <w:rsid w:val="00EF603E"/>
    <w:rsid w:val="00F0577C"/>
    <w:rsid w:val="00F06EF1"/>
    <w:rsid w:val="00F20C9D"/>
    <w:rsid w:val="00F242FF"/>
    <w:rsid w:val="00F26653"/>
    <w:rsid w:val="00F33978"/>
    <w:rsid w:val="00F43543"/>
    <w:rsid w:val="00F512A8"/>
    <w:rsid w:val="00F55CF6"/>
    <w:rsid w:val="00F57170"/>
    <w:rsid w:val="00F57955"/>
    <w:rsid w:val="00F60329"/>
    <w:rsid w:val="00F61455"/>
    <w:rsid w:val="00F65600"/>
    <w:rsid w:val="00F7481A"/>
    <w:rsid w:val="00F92A46"/>
    <w:rsid w:val="00F9700B"/>
    <w:rsid w:val="00FA0479"/>
    <w:rsid w:val="00FA315A"/>
    <w:rsid w:val="00FA4B24"/>
    <w:rsid w:val="00FA6146"/>
    <w:rsid w:val="00FB34F5"/>
    <w:rsid w:val="00FB5319"/>
    <w:rsid w:val="00FB547D"/>
    <w:rsid w:val="00FB6155"/>
    <w:rsid w:val="00FC21F5"/>
    <w:rsid w:val="00FC34E5"/>
    <w:rsid w:val="00FC4D3D"/>
    <w:rsid w:val="00FD5484"/>
    <w:rsid w:val="00FD62E9"/>
    <w:rsid w:val="00FE052F"/>
    <w:rsid w:val="00FE7F1D"/>
    <w:rsid w:val="00FF129D"/>
    <w:rsid w:val="00FF13E2"/>
    <w:rsid w:val="00FF6F42"/>
    <w:rsid w:val="00FF7B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4">
      <o:colormru v:ext="edit" colors="#ddd,#0065c1,#e4f1f9,#4d4d4d,#fee88c,#e4808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MS Mincho" w:hAnsi="Arial"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0" w:unhideWhenUsed="0" w:qFormat="1"/>
    <w:lsdException w:name="Table Grid" w:semiHidden="0" w:uiPriority="59" w:unhideWhenUsed="0"/>
    <w:lsdException w:name="No Spacing" w:semiHidden="0" w:uiPriority="1" w:unhideWhenUsed="0" w:qFormat="1"/>
    <w:lsdException w:name="Medium Grid 1" w:unhideWhenUsed="0"/>
    <w:lsdException w:name="Medium Grid 2" w:semiHidden="0" w:uiPriority="1" w:unhideWhenUsed="0"/>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nhideWhenUsed="0"/>
    <w:lsdException w:name="Colorful List Accent 1" w:semiHidden="0" w:uiPriority="34" w:unhideWhenUsed="0"/>
    <w:lsdException w:name="Colorful Grid Accent 1" w:semiHidden="0" w:uiPriority="29" w:unhideWhenUsed="0"/>
    <w:lsdException w:name="Light Shading Accent 2" w:semiHidden="0" w:uiPriority="30" w:unhideWhenUsed="0"/>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uiPriority="70"/>
    <w:lsdException w:name="TOC Heading" w:uiPriority="71" w:qFormat="1"/>
  </w:latentStyles>
  <w:style w:type="paragraph" w:default="1" w:styleId="Normal">
    <w:name w:val="Normal"/>
    <w:qFormat/>
    <w:rsid w:val="00EC7E87"/>
    <w:rPr>
      <w:rFonts w:ascii="Cambria" w:hAnsi="Cambria" w:cs="Times New Roman"/>
      <w:sz w:val="24"/>
      <w:szCs w:val="24"/>
    </w:rPr>
  </w:style>
  <w:style w:type="paragraph" w:styleId="Heading1">
    <w:name w:val="heading 1"/>
    <w:basedOn w:val="Normal"/>
    <w:next w:val="Normal"/>
    <w:link w:val="Heading1Char"/>
    <w:qFormat/>
    <w:rsid w:val="001D4E0A"/>
    <w:pPr>
      <w:keepNext/>
      <w:spacing w:before="240" w:after="60"/>
      <w:outlineLvl w:val="0"/>
    </w:pPr>
    <w:rPr>
      <w:rFonts w:eastAsia="Times New Roman"/>
      <w:b/>
      <w:bCs/>
      <w:kern w:val="32"/>
      <w:sz w:val="32"/>
      <w:szCs w:val="32"/>
    </w:rPr>
  </w:style>
  <w:style w:type="paragraph" w:styleId="Heading2">
    <w:name w:val="heading 2"/>
    <w:basedOn w:val="Normal"/>
    <w:next w:val="Normal"/>
    <w:link w:val="Heading2Char"/>
    <w:unhideWhenUsed/>
    <w:qFormat/>
    <w:rsid w:val="00BE1188"/>
    <w:pPr>
      <w:keepNext/>
      <w:spacing w:before="240" w:after="60"/>
      <w:outlineLvl w:val="1"/>
    </w:pPr>
    <w:rPr>
      <w:rFonts w:eastAsia="Times New Roman"/>
      <w:b/>
      <w:bCs/>
      <w:i/>
      <w:iCs/>
      <w:szCs w:val="28"/>
    </w:rPr>
  </w:style>
  <w:style w:type="paragraph" w:styleId="Heading3">
    <w:name w:val="heading 3"/>
    <w:basedOn w:val="Normal"/>
    <w:next w:val="Normal"/>
    <w:link w:val="Heading3Char"/>
    <w:uiPriority w:val="9"/>
    <w:semiHidden/>
    <w:unhideWhenUsed/>
    <w:qFormat/>
    <w:rsid w:val="00BE1188"/>
    <w:pPr>
      <w:keepNext/>
      <w:spacing w:before="240" w:after="60"/>
      <w:outlineLvl w:val="2"/>
    </w:pPr>
    <w:rPr>
      <w:rFonts w:eastAsia="Times New Roman"/>
      <w:b/>
      <w:bCs/>
      <w:sz w:val="26"/>
      <w:szCs w:val="26"/>
    </w:rPr>
  </w:style>
  <w:style w:type="paragraph" w:styleId="Heading4">
    <w:name w:val="heading 4"/>
    <w:basedOn w:val="Normal"/>
    <w:next w:val="Normal"/>
    <w:link w:val="Heading4Char"/>
    <w:uiPriority w:val="9"/>
    <w:unhideWhenUsed/>
    <w:qFormat/>
    <w:rsid w:val="00B16935"/>
    <w:pPr>
      <w:keepNext/>
      <w:spacing w:before="240" w:after="60"/>
      <w:outlineLvl w:val="3"/>
    </w:pPr>
    <w:rPr>
      <w:rFonts w:ascii="Calibri" w:eastAsia="Times New Roman" w:hAnsi="Calibri"/>
      <w:b/>
      <w:bCs/>
      <w:szCs w:val="28"/>
    </w:rPr>
  </w:style>
  <w:style w:type="paragraph" w:styleId="Heading5">
    <w:name w:val="heading 5"/>
    <w:basedOn w:val="Normal"/>
    <w:next w:val="Normal"/>
    <w:link w:val="Heading5Char"/>
    <w:uiPriority w:val="9"/>
    <w:semiHidden/>
    <w:unhideWhenUsed/>
    <w:qFormat/>
    <w:rsid w:val="00BE1188"/>
    <w:pPr>
      <w:spacing w:before="240" w:after="60"/>
      <w:outlineLvl w:val="4"/>
    </w:pPr>
    <w:rPr>
      <w:rFonts w:ascii="Calibri" w:eastAsia="Times New Roman" w:hAnsi="Calibri"/>
      <w:b/>
      <w:bCs/>
      <w:i/>
      <w:iCs/>
      <w:sz w:val="26"/>
      <w:szCs w:val="26"/>
    </w:rPr>
  </w:style>
  <w:style w:type="paragraph" w:styleId="Heading6">
    <w:name w:val="heading 6"/>
    <w:basedOn w:val="Normal"/>
    <w:next w:val="Normal"/>
    <w:link w:val="Heading6Char"/>
    <w:uiPriority w:val="9"/>
    <w:semiHidden/>
    <w:unhideWhenUsed/>
    <w:qFormat/>
    <w:rsid w:val="00316CE0"/>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03ACE"/>
    <w:pPr>
      <w:spacing w:before="240" w:after="60"/>
      <w:outlineLvl w:val="6"/>
    </w:pPr>
    <w:rPr>
      <w:rFonts w:ascii="Calibri" w:eastAsia="Times New Roman" w:hAnsi="Calibri"/>
    </w:rPr>
  </w:style>
  <w:style w:type="paragraph" w:styleId="Heading9">
    <w:name w:val="heading 9"/>
    <w:basedOn w:val="Normal"/>
    <w:next w:val="Normal"/>
    <w:link w:val="Heading9Char"/>
    <w:uiPriority w:val="9"/>
    <w:semiHidden/>
    <w:unhideWhenUsed/>
    <w:qFormat/>
    <w:rsid w:val="00607C75"/>
    <w:pPr>
      <w:spacing w:before="240" w:after="60"/>
      <w:outlineLvl w:val="8"/>
    </w:pPr>
    <w:rPr>
      <w:rFonts w:eastAsia="Times New Roman"/>
      <w:sz w:val="22"/>
      <w:szCs w:val="22"/>
    </w:rPr>
  </w:style>
  <w:style w:type="character" w:default="1" w:styleId="DefaultParagraphFont">
    <w:name w:val="Default Paragraph Font"/>
    <w:uiPriority w:val="1"/>
    <w:semiHidden/>
    <w:unhideWhenUsed/>
    <w:rsid w:val="00EC7E87"/>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EC7E87"/>
  </w:style>
  <w:style w:type="paragraph" w:styleId="Header">
    <w:name w:val="header"/>
    <w:basedOn w:val="Normal"/>
    <w:link w:val="HeaderChar"/>
    <w:uiPriority w:val="99"/>
    <w:unhideWhenUsed/>
    <w:rsid w:val="00EC7E87"/>
    <w:pPr>
      <w:tabs>
        <w:tab w:val="center" w:pos="4320"/>
        <w:tab w:val="right" w:pos="8640"/>
      </w:tabs>
    </w:pPr>
  </w:style>
  <w:style w:type="character" w:customStyle="1" w:styleId="HeaderChar">
    <w:name w:val="Header Char"/>
    <w:basedOn w:val="DefaultParagraphFont"/>
    <w:link w:val="Header"/>
    <w:uiPriority w:val="99"/>
    <w:rsid w:val="00EC7E87"/>
    <w:rPr>
      <w:rFonts w:ascii="Cambria" w:hAnsi="Cambria" w:cs="Times New Roman"/>
      <w:sz w:val="24"/>
      <w:szCs w:val="24"/>
    </w:rPr>
  </w:style>
  <w:style w:type="paragraph" w:styleId="Footer">
    <w:name w:val="footer"/>
    <w:basedOn w:val="Normal"/>
    <w:link w:val="FooterChar"/>
    <w:uiPriority w:val="99"/>
    <w:unhideWhenUsed/>
    <w:rsid w:val="00EC7E87"/>
    <w:pPr>
      <w:tabs>
        <w:tab w:val="center" w:pos="4320"/>
        <w:tab w:val="right" w:pos="8640"/>
      </w:tabs>
    </w:pPr>
  </w:style>
  <w:style w:type="character" w:customStyle="1" w:styleId="FooterChar">
    <w:name w:val="Footer Char"/>
    <w:basedOn w:val="DefaultParagraphFont"/>
    <w:link w:val="Footer"/>
    <w:uiPriority w:val="99"/>
    <w:rsid w:val="00EC7E87"/>
    <w:rPr>
      <w:rFonts w:ascii="Cambria" w:hAnsi="Cambria" w:cs="Times New Roman"/>
      <w:sz w:val="24"/>
      <w:szCs w:val="24"/>
    </w:rPr>
  </w:style>
  <w:style w:type="paragraph" w:styleId="NormalWeb">
    <w:name w:val="Normal (Web)"/>
    <w:basedOn w:val="Normal"/>
    <w:uiPriority w:val="99"/>
    <w:semiHidden/>
    <w:unhideWhenUsed/>
    <w:rsid w:val="00EC7E87"/>
    <w:pPr>
      <w:spacing w:before="100" w:beforeAutospacing="1" w:after="100" w:afterAutospacing="1"/>
    </w:pPr>
    <w:rPr>
      <w:rFonts w:ascii="Times" w:hAnsi="Times"/>
      <w:sz w:val="20"/>
      <w:szCs w:val="20"/>
    </w:rPr>
  </w:style>
  <w:style w:type="paragraph" w:customStyle="1" w:styleId="Headline">
    <w:name w:val="Headline"/>
    <w:basedOn w:val="Normal"/>
    <w:qFormat/>
    <w:rsid w:val="00EC7E87"/>
    <w:pPr>
      <w:overflowPunct w:val="0"/>
      <w:autoSpaceDE w:val="0"/>
      <w:autoSpaceDN w:val="0"/>
      <w:adjustRightInd w:val="0"/>
      <w:textAlignment w:val="baseline"/>
    </w:pPr>
    <w:rPr>
      <w:rFonts w:ascii="Helvetica" w:eastAsia="Times New Roman" w:hAnsi="Helvetica"/>
      <w:b/>
      <w:color w:val="404040"/>
      <w:sz w:val="32"/>
      <w:szCs w:val="32"/>
    </w:rPr>
  </w:style>
  <w:style w:type="paragraph" w:customStyle="1" w:styleId="01BodyCopy">
    <w:name w:val="01Body Copy"/>
    <w:basedOn w:val="Normal"/>
    <w:qFormat/>
    <w:rsid w:val="000A4560"/>
    <w:pPr>
      <w:overflowPunct w:val="0"/>
      <w:autoSpaceDE w:val="0"/>
      <w:autoSpaceDN w:val="0"/>
      <w:adjustRightInd w:val="0"/>
      <w:spacing w:line="324" w:lineRule="auto"/>
      <w:textAlignment w:val="baseline"/>
    </w:pPr>
    <w:rPr>
      <w:rFonts w:ascii="Arial" w:eastAsia="Times New Roman" w:hAnsi="Arial"/>
      <w:color w:val="404040"/>
      <w:sz w:val="19"/>
      <w:szCs w:val="19"/>
    </w:rPr>
  </w:style>
  <w:style w:type="paragraph" w:customStyle="1" w:styleId="HeaderHeadline">
    <w:name w:val="Header Headline"/>
    <w:basedOn w:val="Normal"/>
    <w:qFormat/>
    <w:rsid w:val="00EC7E87"/>
    <w:pPr>
      <w:jc w:val="right"/>
    </w:pPr>
    <w:rPr>
      <w:rFonts w:ascii="Arial" w:hAnsi="Arial" w:cs="Arial"/>
      <w:b/>
      <w:color w:val="404040"/>
      <w:sz w:val="36"/>
      <w:szCs w:val="36"/>
    </w:rPr>
  </w:style>
  <w:style w:type="paragraph" w:customStyle="1" w:styleId="PulloutCopyBlue">
    <w:name w:val="Pullout Copy (Blue)"/>
    <w:basedOn w:val="BodyCopy"/>
    <w:qFormat/>
    <w:rsid w:val="00EC7E87"/>
    <w:rPr>
      <w:rFonts w:cs="Arial"/>
      <w:b/>
      <w:color w:val="0065C1"/>
    </w:rPr>
  </w:style>
  <w:style w:type="paragraph" w:customStyle="1" w:styleId="Footnotes">
    <w:name w:val="Footnotes"/>
    <w:basedOn w:val="NormalWeb"/>
    <w:qFormat/>
    <w:rsid w:val="00EC7E87"/>
    <w:pPr>
      <w:spacing w:line="324" w:lineRule="auto"/>
    </w:pPr>
    <w:rPr>
      <w:rFonts w:ascii="Arial" w:hAnsi="Arial" w:cs="Arial"/>
      <w:i/>
      <w:iCs/>
      <w:color w:val="0065C1"/>
    </w:rPr>
  </w:style>
  <w:style w:type="paragraph" w:customStyle="1" w:styleId="HeaderSubheadline">
    <w:name w:val="Header Subheadline"/>
    <w:basedOn w:val="Normal"/>
    <w:qFormat/>
    <w:rsid w:val="00EC7E87"/>
    <w:pPr>
      <w:jc w:val="right"/>
    </w:pPr>
    <w:rPr>
      <w:rFonts w:ascii="Arial" w:hAnsi="Arial" w:cs="Arial"/>
      <w:color w:val="404040"/>
      <w:sz w:val="22"/>
      <w:szCs w:val="22"/>
    </w:rPr>
  </w:style>
  <w:style w:type="paragraph" w:customStyle="1" w:styleId="02Heading">
    <w:name w:val="02 Heading"/>
    <w:basedOn w:val="Normal"/>
    <w:qFormat/>
    <w:rsid w:val="00316CE0"/>
    <w:pPr>
      <w:spacing w:before="400" w:after="280"/>
    </w:pPr>
    <w:rPr>
      <w:rFonts w:ascii="Arial" w:hAnsi="Arial" w:cs="Arial"/>
      <w:b/>
      <w:color w:val="404040"/>
      <w:sz w:val="32"/>
      <w:szCs w:val="32"/>
    </w:rPr>
  </w:style>
  <w:style w:type="paragraph" w:customStyle="1" w:styleId="03SubHeading">
    <w:name w:val="03 SubHeading"/>
    <w:basedOn w:val="Headline"/>
    <w:qFormat/>
    <w:rsid w:val="00316CE0"/>
    <w:pPr>
      <w:spacing w:before="400" w:after="240"/>
    </w:pPr>
    <w:rPr>
      <w:rFonts w:ascii="Arial" w:hAnsi="Arial" w:cs="Arial"/>
      <w:sz w:val="24"/>
      <w:szCs w:val="24"/>
    </w:rPr>
  </w:style>
  <w:style w:type="paragraph" w:customStyle="1" w:styleId="BoxedText">
    <w:name w:val="Boxed Text"/>
    <w:basedOn w:val="Headline"/>
    <w:qFormat/>
    <w:rsid w:val="00EC7E87"/>
    <w:pPr>
      <w:spacing w:before="240"/>
      <w:jc w:val="center"/>
    </w:pPr>
    <w:rPr>
      <w:rFonts w:ascii="Arial" w:hAnsi="Arial" w:cs="Arial"/>
      <w:sz w:val="28"/>
      <w:szCs w:val="28"/>
    </w:rPr>
  </w:style>
  <w:style w:type="paragraph" w:customStyle="1" w:styleId="Heading">
    <w:name w:val="Heading"/>
    <w:basedOn w:val="Heading1"/>
    <w:autoRedefine/>
    <w:rsid w:val="007637B0"/>
    <w:pPr>
      <w:keepNext w:val="0"/>
      <w:numPr>
        <w:numId w:val="1"/>
      </w:numPr>
      <w:spacing w:before="0" w:after="0" w:line="480" w:lineRule="auto"/>
    </w:pPr>
    <w:rPr>
      <w:rFonts w:cs="Arial"/>
      <w:b w:val="0"/>
      <w:bCs w:val="0"/>
      <w:noProof/>
      <w:kern w:val="0"/>
      <w:sz w:val="28"/>
      <w:szCs w:val="28"/>
    </w:rPr>
  </w:style>
  <w:style w:type="character" w:customStyle="1" w:styleId="Heading1Char">
    <w:name w:val="Heading 1 Char"/>
    <w:link w:val="Heading1"/>
    <w:rsid w:val="001D4E0A"/>
    <w:rPr>
      <w:rFonts w:ascii="Cambria" w:eastAsia="Times New Roman" w:hAnsi="Cambria" w:cs="Times New Roman"/>
      <w:b/>
      <w:bCs/>
      <w:kern w:val="32"/>
      <w:sz w:val="32"/>
      <w:szCs w:val="32"/>
    </w:rPr>
  </w:style>
  <w:style w:type="paragraph" w:styleId="ListParagraph">
    <w:name w:val="List Paragraph"/>
    <w:basedOn w:val="Normal"/>
    <w:uiPriority w:val="72"/>
    <w:qFormat/>
    <w:rsid w:val="001D4E0A"/>
    <w:pPr>
      <w:ind w:left="720"/>
    </w:pPr>
  </w:style>
  <w:style w:type="table" w:styleId="TableGrid">
    <w:name w:val="Table Grid"/>
    <w:basedOn w:val="TableNormal"/>
    <w:uiPriority w:val="59"/>
    <w:rsid w:val="00342C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29"/>
    <w:rsid w:val="00342C7C"/>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paragraph" w:styleId="Caption">
    <w:name w:val="caption"/>
    <w:basedOn w:val="Normal"/>
    <w:next w:val="Normal"/>
    <w:unhideWhenUsed/>
    <w:qFormat/>
    <w:rsid w:val="00183A45"/>
    <w:rPr>
      <w:b/>
      <w:bCs/>
      <w:sz w:val="20"/>
      <w:szCs w:val="20"/>
    </w:rPr>
  </w:style>
  <w:style w:type="paragraph" w:styleId="BalloonText">
    <w:name w:val="Balloon Text"/>
    <w:basedOn w:val="Normal"/>
    <w:link w:val="BalloonTextChar"/>
    <w:uiPriority w:val="99"/>
    <w:semiHidden/>
    <w:unhideWhenUsed/>
    <w:rsid w:val="00183A45"/>
    <w:rPr>
      <w:rFonts w:ascii="Tahoma" w:hAnsi="Tahoma" w:cs="Tahoma"/>
      <w:sz w:val="16"/>
      <w:szCs w:val="16"/>
    </w:rPr>
  </w:style>
  <w:style w:type="character" w:customStyle="1" w:styleId="BalloonTextChar">
    <w:name w:val="Balloon Text Char"/>
    <w:link w:val="BalloonText"/>
    <w:uiPriority w:val="99"/>
    <w:semiHidden/>
    <w:rsid w:val="00183A45"/>
    <w:rPr>
      <w:rFonts w:ascii="Tahoma" w:hAnsi="Tahoma" w:cs="Tahoma"/>
      <w:color w:val="000000"/>
      <w:sz w:val="16"/>
      <w:szCs w:val="16"/>
    </w:rPr>
  </w:style>
  <w:style w:type="character" w:styleId="LineNumber">
    <w:name w:val="line number"/>
    <w:uiPriority w:val="99"/>
    <w:semiHidden/>
    <w:unhideWhenUsed/>
    <w:rsid w:val="00183A45"/>
  </w:style>
  <w:style w:type="character" w:customStyle="1" w:styleId="Heading2Char">
    <w:name w:val="Heading 2 Char"/>
    <w:link w:val="Heading2"/>
    <w:rsid w:val="00BE1188"/>
    <w:rPr>
      <w:rFonts w:ascii="Cambria" w:eastAsia="Times New Roman" w:hAnsi="Cambria" w:cs="Times New Roman"/>
      <w:b/>
      <w:bCs/>
      <w:i/>
      <w:iCs/>
      <w:color w:val="000000"/>
      <w:sz w:val="28"/>
      <w:szCs w:val="28"/>
    </w:rPr>
  </w:style>
  <w:style w:type="character" w:customStyle="1" w:styleId="Heading5Char">
    <w:name w:val="Heading 5 Char"/>
    <w:link w:val="Heading5"/>
    <w:uiPriority w:val="9"/>
    <w:semiHidden/>
    <w:rsid w:val="00BE1188"/>
    <w:rPr>
      <w:rFonts w:ascii="Calibri" w:eastAsia="Times New Roman" w:hAnsi="Calibri" w:cs="Times New Roman"/>
      <w:b/>
      <w:bCs/>
      <w:i/>
      <w:iCs/>
      <w:color w:val="000000"/>
      <w:sz w:val="26"/>
      <w:szCs w:val="26"/>
    </w:rPr>
  </w:style>
  <w:style w:type="paragraph" w:customStyle="1" w:styleId="InformationParagraph">
    <w:name w:val="Information Paragraph"/>
    <w:basedOn w:val="Heading3"/>
    <w:rsid w:val="00BE1188"/>
    <w:pPr>
      <w:spacing w:before="0" w:after="0"/>
      <w:ind w:left="432"/>
    </w:pPr>
    <w:rPr>
      <w:rFonts w:ascii="Times New Roman" w:hAnsi="Times New Roman"/>
      <w:b w:val="0"/>
      <w:bCs w:val="0"/>
      <w:i/>
      <w:sz w:val="20"/>
      <w:szCs w:val="20"/>
    </w:rPr>
  </w:style>
  <w:style w:type="character" w:customStyle="1" w:styleId="Heading3Char">
    <w:name w:val="Heading 3 Char"/>
    <w:link w:val="Heading3"/>
    <w:uiPriority w:val="9"/>
    <w:semiHidden/>
    <w:rsid w:val="00BE1188"/>
    <w:rPr>
      <w:rFonts w:ascii="Cambria" w:eastAsia="Times New Roman" w:hAnsi="Cambria" w:cs="Times New Roman"/>
      <w:b/>
      <w:bCs/>
      <w:color w:val="000000"/>
      <w:sz w:val="26"/>
      <w:szCs w:val="26"/>
    </w:rPr>
  </w:style>
  <w:style w:type="paragraph" w:styleId="FootnoteText">
    <w:name w:val="footnote text"/>
    <w:basedOn w:val="Normal"/>
    <w:link w:val="FootnoteTextChar"/>
    <w:semiHidden/>
    <w:rsid w:val="00FB5319"/>
    <w:rPr>
      <w:rFonts w:ascii="Times New Roman" w:eastAsia="Times New Roman" w:hAnsi="Times New Roman"/>
      <w:sz w:val="20"/>
      <w:szCs w:val="20"/>
    </w:rPr>
  </w:style>
  <w:style w:type="character" w:customStyle="1" w:styleId="FootnoteTextChar">
    <w:name w:val="Footnote Text Char"/>
    <w:link w:val="FootnoteText"/>
    <w:semiHidden/>
    <w:rsid w:val="00FB5319"/>
    <w:rPr>
      <w:rFonts w:ascii="Times New Roman" w:eastAsia="Times New Roman" w:hAnsi="Times New Roman"/>
    </w:rPr>
  </w:style>
  <w:style w:type="character" w:styleId="FootnoteReference">
    <w:name w:val="footnote reference"/>
    <w:semiHidden/>
    <w:rsid w:val="00FB5319"/>
    <w:rPr>
      <w:vertAlign w:val="superscript"/>
    </w:rPr>
  </w:style>
  <w:style w:type="paragraph" w:styleId="BodyText">
    <w:name w:val="Body Text"/>
    <w:basedOn w:val="Normal"/>
    <w:link w:val="BodyTextChar"/>
    <w:semiHidden/>
    <w:rsid w:val="00EE4834"/>
    <w:rPr>
      <w:rFonts w:ascii="Times New Roman" w:eastAsia="Times New Roman" w:hAnsi="Times New Roman"/>
      <w:szCs w:val="20"/>
    </w:rPr>
  </w:style>
  <w:style w:type="character" w:customStyle="1" w:styleId="BodyTextChar">
    <w:name w:val="Body Text Char"/>
    <w:link w:val="BodyText"/>
    <w:semiHidden/>
    <w:rsid w:val="00EE4834"/>
    <w:rPr>
      <w:rFonts w:ascii="Times New Roman" w:eastAsia="Times New Roman" w:hAnsi="Times New Roman"/>
      <w:sz w:val="24"/>
    </w:rPr>
  </w:style>
  <w:style w:type="paragraph" w:styleId="NoSpacing">
    <w:name w:val="No Spacing"/>
    <w:link w:val="NoSpacingChar"/>
    <w:uiPriority w:val="1"/>
    <w:qFormat/>
    <w:rsid w:val="00A0781A"/>
    <w:rPr>
      <w:rFonts w:ascii="Calibri" w:hAnsi="Calibri"/>
      <w:sz w:val="22"/>
      <w:szCs w:val="22"/>
      <w:lang w:eastAsia="ja-JP"/>
    </w:rPr>
  </w:style>
  <w:style w:type="character" w:customStyle="1" w:styleId="NoSpacingChar">
    <w:name w:val="No Spacing Char"/>
    <w:link w:val="NoSpacing"/>
    <w:uiPriority w:val="1"/>
    <w:rsid w:val="00A0781A"/>
    <w:rPr>
      <w:rFonts w:ascii="Calibri" w:hAnsi="Calibri"/>
      <w:sz w:val="22"/>
      <w:szCs w:val="22"/>
      <w:lang w:eastAsia="ja-JP"/>
    </w:rPr>
  </w:style>
  <w:style w:type="paragraph" w:customStyle="1" w:styleId="BodyText4">
    <w:name w:val="Body Text 4"/>
    <w:basedOn w:val="BodyText"/>
    <w:rsid w:val="009157F7"/>
    <w:pPr>
      <w:ind w:left="720"/>
    </w:pPr>
  </w:style>
  <w:style w:type="character" w:customStyle="1" w:styleId="Heading7Char">
    <w:name w:val="Heading 7 Char"/>
    <w:link w:val="Heading7"/>
    <w:uiPriority w:val="9"/>
    <w:semiHidden/>
    <w:rsid w:val="00C03ACE"/>
    <w:rPr>
      <w:rFonts w:ascii="Calibri" w:eastAsia="Times New Roman" w:hAnsi="Calibri" w:cs="Times New Roman"/>
      <w:color w:val="000000"/>
      <w:sz w:val="24"/>
      <w:szCs w:val="24"/>
    </w:rPr>
  </w:style>
  <w:style w:type="character" w:customStyle="1" w:styleId="Heading9Char">
    <w:name w:val="Heading 9 Char"/>
    <w:link w:val="Heading9"/>
    <w:uiPriority w:val="9"/>
    <w:semiHidden/>
    <w:rsid w:val="00607C75"/>
    <w:rPr>
      <w:rFonts w:ascii="Cambria" w:eastAsia="Times New Roman" w:hAnsi="Cambria" w:cs="Times New Roman"/>
      <w:color w:val="000000"/>
      <w:sz w:val="22"/>
      <w:szCs w:val="22"/>
    </w:rPr>
  </w:style>
  <w:style w:type="character" w:customStyle="1" w:styleId="Heading4Char">
    <w:name w:val="Heading 4 Char"/>
    <w:link w:val="Heading4"/>
    <w:uiPriority w:val="9"/>
    <w:rsid w:val="00B16935"/>
    <w:rPr>
      <w:rFonts w:ascii="Calibri" w:eastAsia="Times New Roman" w:hAnsi="Calibri" w:cs="Times New Roman"/>
      <w:b/>
      <w:bCs/>
      <w:color w:val="000000"/>
      <w:sz w:val="28"/>
      <w:szCs w:val="28"/>
    </w:rPr>
  </w:style>
  <w:style w:type="paragraph" w:styleId="Subtitle">
    <w:name w:val="Subtitle"/>
    <w:basedOn w:val="Normal"/>
    <w:next w:val="Normal"/>
    <w:link w:val="SubtitleChar"/>
    <w:uiPriority w:val="11"/>
    <w:qFormat/>
    <w:rsid w:val="00EC7E87"/>
    <w:pPr>
      <w:spacing w:after="60"/>
      <w:jc w:val="center"/>
      <w:outlineLvl w:val="1"/>
    </w:pPr>
    <w:rPr>
      <w:rFonts w:eastAsia="Times New Roman"/>
    </w:rPr>
  </w:style>
  <w:style w:type="character" w:customStyle="1" w:styleId="SubtitleChar">
    <w:name w:val="Subtitle Char"/>
    <w:link w:val="Subtitle"/>
    <w:uiPriority w:val="11"/>
    <w:rsid w:val="00EC7E87"/>
    <w:rPr>
      <w:rFonts w:ascii="Cambria" w:eastAsia="Times New Roman" w:hAnsi="Cambria" w:cs="Times New Roman"/>
      <w:sz w:val="24"/>
      <w:szCs w:val="24"/>
    </w:rPr>
  </w:style>
  <w:style w:type="table" w:styleId="MediumGrid2">
    <w:name w:val="Medium Grid 2"/>
    <w:basedOn w:val="TableNormal"/>
    <w:uiPriority w:val="1"/>
    <w:rsid w:val="00AD2848"/>
    <w:rPr>
      <w:rFonts w:ascii="Cambria" w:eastAsia="Times New Roman"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paragraph" w:customStyle="1" w:styleId="BodyCopy">
    <w:name w:val="Body Copy"/>
    <w:basedOn w:val="Normal"/>
    <w:qFormat/>
    <w:rsid w:val="00EC7E87"/>
    <w:pPr>
      <w:overflowPunct w:val="0"/>
      <w:autoSpaceDE w:val="0"/>
      <w:autoSpaceDN w:val="0"/>
      <w:adjustRightInd w:val="0"/>
      <w:spacing w:line="324" w:lineRule="auto"/>
      <w:textAlignment w:val="baseline"/>
    </w:pPr>
    <w:rPr>
      <w:rFonts w:ascii="Arial" w:eastAsia="Times New Roman" w:hAnsi="Arial"/>
      <w:color w:val="404040"/>
      <w:sz w:val="19"/>
      <w:szCs w:val="19"/>
    </w:rPr>
  </w:style>
  <w:style w:type="paragraph" w:customStyle="1" w:styleId="BodyCopyHeadline">
    <w:name w:val="Body Copy Headline"/>
    <w:basedOn w:val="Normal"/>
    <w:qFormat/>
    <w:rsid w:val="00EC7E87"/>
    <w:rPr>
      <w:rFonts w:ascii="Arial" w:hAnsi="Arial" w:cs="Arial"/>
      <w:b/>
      <w:color w:val="404040"/>
      <w:sz w:val="32"/>
      <w:szCs w:val="32"/>
    </w:rPr>
  </w:style>
  <w:style w:type="paragraph" w:customStyle="1" w:styleId="BodyCopySubheadline">
    <w:name w:val="Body Copy Subheadline"/>
    <w:basedOn w:val="Headline"/>
    <w:qFormat/>
    <w:rsid w:val="00EC7E87"/>
    <w:rPr>
      <w:rFonts w:ascii="Arial" w:hAnsi="Arial" w:cs="Arial"/>
      <w:sz w:val="24"/>
      <w:szCs w:val="24"/>
    </w:rPr>
  </w:style>
  <w:style w:type="character" w:styleId="CommentReference">
    <w:name w:val="annotation reference"/>
    <w:uiPriority w:val="99"/>
    <w:semiHidden/>
    <w:unhideWhenUsed/>
    <w:rsid w:val="00B015D9"/>
    <w:rPr>
      <w:sz w:val="16"/>
      <w:szCs w:val="16"/>
    </w:rPr>
  </w:style>
  <w:style w:type="paragraph" w:styleId="CommentText">
    <w:name w:val="annotation text"/>
    <w:basedOn w:val="Normal"/>
    <w:link w:val="CommentTextChar"/>
    <w:uiPriority w:val="99"/>
    <w:semiHidden/>
    <w:unhideWhenUsed/>
    <w:rsid w:val="00B015D9"/>
    <w:rPr>
      <w:sz w:val="20"/>
      <w:szCs w:val="20"/>
    </w:rPr>
  </w:style>
  <w:style w:type="character" w:customStyle="1" w:styleId="CommentTextChar">
    <w:name w:val="Comment Text Char"/>
    <w:link w:val="CommentText"/>
    <w:uiPriority w:val="99"/>
    <w:semiHidden/>
    <w:rsid w:val="00B015D9"/>
    <w:rPr>
      <w:rFonts w:ascii="Cambria" w:hAnsi="Cambria" w:cs="Times New Roman"/>
    </w:rPr>
  </w:style>
  <w:style w:type="paragraph" w:styleId="CommentSubject">
    <w:name w:val="annotation subject"/>
    <w:basedOn w:val="CommentText"/>
    <w:next w:val="CommentText"/>
    <w:link w:val="CommentSubjectChar"/>
    <w:uiPriority w:val="99"/>
    <w:semiHidden/>
    <w:unhideWhenUsed/>
    <w:rsid w:val="00B015D9"/>
    <w:rPr>
      <w:b/>
      <w:bCs/>
    </w:rPr>
  </w:style>
  <w:style w:type="character" w:customStyle="1" w:styleId="CommentSubjectChar">
    <w:name w:val="Comment Subject Char"/>
    <w:link w:val="CommentSubject"/>
    <w:uiPriority w:val="99"/>
    <w:semiHidden/>
    <w:rsid w:val="00B015D9"/>
    <w:rPr>
      <w:rFonts w:ascii="Cambria" w:hAnsi="Cambria" w:cs="Times New Roman"/>
      <w:b/>
      <w:bCs/>
    </w:rPr>
  </w:style>
  <w:style w:type="character" w:styleId="PageNumber">
    <w:name w:val="page number"/>
    <w:uiPriority w:val="99"/>
    <w:semiHidden/>
    <w:unhideWhenUsed/>
    <w:rsid w:val="00D23809"/>
  </w:style>
  <w:style w:type="paragraph" w:styleId="BodyText2">
    <w:name w:val="Body Text 2"/>
    <w:basedOn w:val="Normal"/>
    <w:link w:val="BodyText2Char"/>
    <w:unhideWhenUsed/>
    <w:rsid w:val="00745698"/>
    <w:pPr>
      <w:spacing w:after="120" w:line="480" w:lineRule="auto"/>
    </w:pPr>
  </w:style>
  <w:style w:type="character" w:customStyle="1" w:styleId="BodyText2Char">
    <w:name w:val="Body Text 2 Char"/>
    <w:link w:val="BodyText2"/>
    <w:rsid w:val="00745698"/>
    <w:rPr>
      <w:rFonts w:ascii="Cambria" w:hAnsi="Cambria" w:cs="Times New Roman"/>
      <w:sz w:val="24"/>
      <w:szCs w:val="24"/>
    </w:rPr>
  </w:style>
  <w:style w:type="character" w:customStyle="1" w:styleId="Heading6Char">
    <w:name w:val="Heading 6 Char"/>
    <w:basedOn w:val="DefaultParagraphFont"/>
    <w:link w:val="Heading6"/>
    <w:uiPriority w:val="9"/>
    <w:semiHidden/>
    <w:rsid w:val="00316CE0"/>
    <w:rPr>
      <w:rFonts w:asciiTheme="majorHAnsi" w:eastAsiaTheme="majorEastAsia" w:hAnsiTheme="majorHAnsi" w:cstheme="majorBidi"/>
      <w:i/>
      <w:iCs/>
      <w:color w:val="243F60" w:themeColor="accent1" w:themeShade="7F"/>
      <w:sz w:val="24"/>
      <w:szCs w:val="24"/>
    </w:rPr>
  </w:style>
  <w:style w:type="character" w:customStyle="1" w:styleId="grey101">
    <w:name w:val="grey101"/>
    <w:rsid w:val="005E41BB"/>
    <w:rPr>
      <w:rFonts w:ascii="Verdana" w:hAnsi="Verdana" w:hint="default"/>
      <w:b w:val="0"/>
      <w:bCs w:val="0"/>
      <w:color w:val="333333"/>
      <w:sz w:val="17"/>
      <w:szCs w:val="17"/>
    </w:rPr>
  </w:style>
  <w:style w:type="paragraph" w:customStyle="1" w:styleId="small">
    <w:name w:val="small"/>
    <w:basedOn w:val="Normal"/>
    <w:rsid w:val="005E41BB"/>
    <w:pPr>
      <w:spacing w:after="15"/>
    </w:pPr>
    <w:rPr>
      <w:rFonts w:ascii="Arial" w:eastAsia="Times New Roman" w:hAnsi="Arial" w:cs="Arial"/>
      <w:color w:val="333366"/>
      <w:sz w:val="18"/>
      <w:szCs w:val="18"/>
    </w:rPr>
  </w:style>
  <w:style w:type="paragraph" w:styleId="ListBullet">
    <w:name w:val="List Bullet"/>
    <w:basedOn w:val="Normal"/>
    <w:autoRedefine/>
    <w:semiHidden/>
    <w:rsid w:val="006F124F"/>
    <w:pPr>
      <w:numPr>
        <w:numId w:val="2"/>
      </w:numPr>
    </w:pPr>
    <w:rPr>
      <w:rFonts w:ascii="Times New Roman" w:eastAsia="Times New Roman" w:hAnsi="Times New Roman"/>
    </w:rPr>
  </w:style>
  <w:style w:type="character" w:styleId="Emphasis">
    <w:name w:val="Emphasis"/>
    <w:qFormat/>
    <w:rsid w:val="004F4FBA"/>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MS Mincho" w:hAnsi="Arial"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0" w:unhideWhenUsed="0" w:qFormat="1"/>
    <w:lsdException w:name="Table Grid" w:semiHidden="0" w:uiPriority="59" w:unhideWhenUsed="0"/>
    <w:lsdException w:name="No Spacing" w:semiHidden="0" w:uiPriority="1" w:unhideWhenUsed="0" w:qFormat="1"/>
    <w:lsdException w:name="Medium Grid 1" w:unhideWhenUsed="0"/>
    <w:lsdException w:name="Medium Grid 2" w:semiHidden="0" w:uiPriority="1" w:unhideWhenUsed="0"/>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nhideWhenUsed="0"/>
    <w:lsdException w:name="Colorful List Accent 1" w:semiHidden="0" w:uiPriority="34" w:unhideWhenUsed="0"/>
    <w:lsdException w:name="Colorful Grid Accent 1" w:semiHidden="0" w:uiPriority="29" w:unhideWhenUsed="0"/>
    <w:lsdException w:name="Light Shading Accent 2" w:semiHidden="0" w:uiPriority="30" w:unhideWhenUsed="0"/>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uiPriority="70"/>
    <w:lsdException w:name="TOC Heading" w:uiPriority="71" w:qFormat="1"/>
  </w:latentStyles>
  <w:style w:type="paragraph" w:default="1" w:styleId="Normal">
    <w:name w:val="Normal"/>
    <w:qFormat/>
    <w:rsid w:val="00EC7E87"/>
    <w:rPr>
      <w:rFonts w:ascii="Cambria" w:hAnsi="Cambria" w:cs="Times New Roman"/>
      <w:sz w:val="24"/>
      <w:szCs w:val="24"/>
    </w:rPr>
  </w:style>
  <w:style w:type="paragraph" w:styleId="Heading1">
    <w:name w:val="heading 1"/>
    <w:basedOn w:val="Normal"/>
    <w:next w:val="Normal"/>
    <w:link w:val="Heading1Char"/>
    <w:qFormat/>
    <w:rsid w:val="001D4E0A"/>
    <w:pPr>
      <w:keepNext/>
      <w:spacing w:before="240" w:after="60"/>
      <w:outlineLvl w:val="0"/>
    </w:pPr>
    <w:rPr>
      <w:rFonts w:eastAsia="Times New Roman"/>
      <w:b/>
      <w:bCs/>
      <w:kern w:val="32"/>
      <w:sz w:val="32"/>
      <w:szCs w:val="32"/>
    </w:rPr>
  </w:style>
  <w:style w:type="paragraph" w:styleId="Heading2">
    <w:name w:val="heading 2"/>
    <w:basedOn w:val="Normal"/>
    <w:next w:val="Normal"/>
    <w:link w:val="Heading2Char"/>
    <w:unhideWhenUsed/>
    <w:qFormat/>
    <w:rsid w:val="00BE1188"/>
    <w:pPr>
      <w:keepNext/>
      <w:spacing w:before="240" w:after="60"/>
      <w:outlineLvl w:val="1"/>
    </w:pPr>
    <w:rPr>
      <w:rFonts w:eastAsia="Times New Roman"/>
      <w:b/>
      <w:bCs/>
      <w:i/>
      <w:iCs/>
      <w:szCs w:val="28"/>
    </w:rPr>
  </w:style>
  <w:style w:type="paragraph" w:styleId="Heading3">
    <w:name w:val="heading 3"/>
    <w:basedOn w:val="Normal"/>
    <w:next w:val="Normal"/>
    <w:link w:val="Heading3Char"/>
    <w:uiPriority w:val="9"/>
    <w:semiHidden/>
    <w:unhideWhenUsed/>
    <w:qFormat/>
    <w:rsid w:val="00BE1188"/>
    <w:pPr>
      <w:keepNext/>
      <w:spacing w:before="240" w:after="60"/>
      <w:outlineLvl w:val="2"/>
    </w:pPr>
    <w:rPr>
      <w:rFonts w:eastAsia="Times New Roman"/>
      <w:b/>
      <w:bCs/>
      <w:sz w:val="26"/>
      <w:szCs w:val="26"/>
    </w:rPr>
  </w:style>
  <w:style w:type="paragraph" w:styleId="Heading4">
    <w:name w:val="heading 4"/>
    <w:basedOn w:val="Normal"/>
    <w:next w:val="Normal"/>
    <w:link w:val="Heading4Char"/>
    <w:uiPriority w:val="9"/>
    <w:unhideWhenUsed/>
    <w:qFormat/>
    <w:rsid w:val="00B16935"/>
    <w:pPr>
      <w:keepNext/>
      <w:spacing w:before="240" w:after="60"/>
      <w:outlineLvl w:val="3"/>
    </w:pPr>
    <w:rPr>
      <w:rFonts w:ascii="Calibri" w:eastAsia="Times New Roman" w:hAnsi="Calibri"/>
      <w:b/>
      <w:bCs/>
      <w:szCs w:val="28"/>
    </w:rPr>
  </w:style>
  <w:style w:type="paragraph" w:styleId="Heading5">
    <w:name w:val="heading 5"/>
    <w:basedOn w:val="Normal"/>
    <w:next w:val="Normal"/>
    <w:link w:val="Heading5Char"/>
    <w:uiPriority w:val="9"/>
    <w:semiHidden/>
    <w:unhideWhenUsed/>
    <w:qFormat/>
    <w:rsid w:val="00BE1188"/>
    <w:pPr>
      <w:spacing w:before="240" w:after="60"/>
      <w:outlineLvl w:val="4"/>
    </w:pPr>
    <w:rPr>
      <w:rFonts w:ascii="Calibri" w:eastAsia="Times New Roman" w:hAnsi="Calibri"/>
      <w:b/>
      <w:bCs/>
      <w:i/>
      <w:iCs/>
      <w:sz w:val="26"/>
      <w:szCs w:val="26"/>
    </w:rPr>
  </w:style>
  <w:style w:type="paragraph" w:styleId="Heading6">
    <w:name w:val="heading 6"/>
    <w:basedOn w:val="Normal"/>
    <w:next w:val="Normal"/>
    <w:link w:val="Heading6Char"/>
    <w:uiPriority w:val="9"/>
    <w:semiHidden/>
    <w:unhideWhenUsed/>
    <w:qFormat/>
    <w:rsid w:val="00316CE0"/>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03ACE"/>
    <w:pPr>
      <w:spacing w:before="240" w:after="60"/>
      <w:outlineLvl w:val="6"/>
    </w:pPr>
    <w:rPr>
      <w:rFonts w:ascii="Calibri" w:eastAsia="Times New Roman" w:hAnsi="Calibri"/>
    </w:rPr>
  </w:style>
  <w:style w:type="paragraph" w:styleId="Heading9">
    <w:name w:val="heading 9"/>
    <w:basedOn w:val="Normal"/>
    <w:next w:val="Normal"/>
    <w:link w:val="Heading9Char"/>
    <w:uiPriority w:val="9"/>
    <w:semiHidden/>
    <w:unhideWhenUsed/>
    <w:qFormat/>
    <w:rsid w:val="00607C75"/>
    <w:pPr>
      <w:spacing w:before="240" w:after="60"/>
      <w:outlineLvl w:val="8"/>
    </w:pPr>
    <w:rPr>
      <w:rFonts w:eastAsia="Times New Roman"/>
      <w:sz w:val="22"/>
      <w:szCs w:val="22"/>
    </w:rPr>
  </w:style>
  <w:style w:type="character" w:default="1" w:styleId="DefaultParagraphFont">
    <w:name w:val="Default Paragraph Font"/>
    <w:uiPriority w:val="1"/>
    <w:semiHidden/>
    <w:unhideWhenUsed/>
    <w:rsid w:val="00EC7E87"/>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EC7E87"/>
  </w:style>
  <w:style w:type="paragraph" w:styleId="Header">
    <w:name w:val="header"/>
    <w:basedOn w:val="Normal"/>
    <w:link w:val="HeaderChar"/>
    <w:uiPriority w:val="99"/>
    <w:unhideWhenUsed/>
    <w:rsid w:val="00EC7E87"/>
    <w:pPr>
      <w:tabs>
        <w:tab w:val="center" w:pos="4320"/>
        <w:tab w:val="right" w:pos="8640"/>
      </w:tabs>
    </w:pPr>
  </w:style>
  <w:style w:type="character" w:customStyle="1" w:styleId="HeaderChar">
    <w:name w:val="Header Char"/>
    <w:basedOn w:val="DefaultParagraphFont"/>
    <w:link w:val="Header"/>
    <w:uiPriority w:val="99"/>
    <w:rsid w:val="00EC7E87"/>
    <w:rPr>
      <w:rFonts w:ascii="Cambria" w:hAnsi="Cambria" w:cs="Times New Roman"/>
      <w:sz w:val="24"/>
      <w:szCs w:val="24"/>
    </w:rPr>
  </w:style>
  <w:style w:type="paragraph" w:styleId="Footer">
    <w:name w:val="footer"/>
    <w:basedOn w:val="Normal"/>
    <w:link w:val="FooterChar"/>
    <w:uiPriority w:val="99"/>
    <w:unhideWhenUsed/>
    <w:rsid w:val="00EC7E87"/>
    <w:pPr>
      <w:tabs>
        <w:tab w:val="center" w:pos="4320"/>
        <w:tab w:val="right" w:pos="8640"/>
      </w:tabs>
    </w:pPr>
  </w:style>
  <w:style w:type="character" w:customStyle="1" w:styleId="FooterChar">
    <w:name w:val="Footer Char"/>
    <w:basedOn w:val="DefaultParagraphFont"/>
    <w:link w:val="Footer"/>
    <w:uiPriority w:val="99"/>
    <w:rsid w:val="00EC7E87"/>
    <w:rPr>
      <w:rFonts w:ascii="Cambria" w:hAnsi="Cambria" w:cs="Times New Roman"/>
      <w:sz w:val="24"/>
      <w:szCs w:val="24"/>
    </w:rPr>
  </w:style>
  <w:style w:type="paragraph" w:styleId="NormalWeb">
    <w:name w:val="Normal (Web)"/>
    <w:basedOn w:val="Normal"/>
    <w:uiPriority w:val="99"/>
    <w:semiHidden/>
    <w:unhideWhenUsed/>
    <w:rsid w:val="00EC7E87"/>
    <w:pPr>
      <w:spacing w:before="100" w:beforeAutospacing="1" w:after="100" w:afterAutospacing="1"/>
    </w:pPr>
    <w:rPr>
      <w:rFonts w:ascii="Times" w:hAnsi="Times"/>
      <w:sz w:val="20"/>
      <w:szCs w:val="20"/>
    </w:rPr>
  </w:style>
  <w:style w:type="paragraph" w:customStyle="1" w:styleId="Headline">
    <w:name w:val="Headline"/>
    <w:basedOn w:val="Normal"/>
    <w:qFormat/>
    <w:rsid w:val="00EC7E87"/>
    <w:pPr>
      <w:overflowPunct w:val="0"/>
      <w:autoSpaceDE w:val="0"/>
      <w:autoSpaceDN w:val="0"/>
      <w:adjustRightInd w:val="0"/>
      <w:textAlignment w:val="baseline"/>
    </w:pPr>
    <w:rPr>
      <w:rFonts w:ascii="Helvetica" w:eastAsia="Times New Roman" w:hAnsi="Helvetica"/>
      <w:b/>
      <w:color w:val="404040"/>
      <w:sz w:val="32"/>
      <w:szCs w:val="32"/>
    </w:rPr>
  </w:style>
  <w:style w:type="paragraph" w:customStyle="1" w:styleId="01BodyCopy">
    <w:name w:val="01Body Copy"/>
    <w:basedOn w:val="Normal"/>
    <w:qFormat/>
    <w:rsid w:val="000A4560"/>
    <w:pPr>
      <w:overflowPunct w:val="0"/>
      <w:autoSpaceDE w:val="0"/>
      <w:autoSpaceDN w:val="0"/>
      <w:adjustRightInd w:val="0"/>
      <w:spacing w:line="324" w:lineRule="auto"/>
      <w:textAlignment w:val="baseline"/>
    </w:pPr>
    <w:rPr>
      <w:rFonts w:ascii="Arial" w:eastAsia="Times New Roman" w:hAnsi="Arial"/>
      <w:color w:val="404040"/>
      <w:sz w:val="19"/>
      <w:szCs w:val="19"/>
    </w:rPr>
  </w:style>
  <w:style w:type="paragraph" w:customStyle="1" w:styleId="HeaderHeadline">
    <w:name w:val="Header Headline"/>
    <w:basedOn w:val="Normal"/>
    <w:qFormat/>
    <w:rsid w:val="00EC7E87"/>
    <w:pPr>
      <w:jc w:val="right"/>
    </w:pPr>
    <w:rPr>
      <w:rFonts w:ascii="Arial" w:hAnsi="Arial" w:cs="Arial"/>
      <w:b/>
      <w:color w:val="404040"/>
      <w:sz w:val="36"/>
      <w:szCs w:val="36"/>
    </w:rPr>
  </w:style>
  <w:style w:type="paragraph" w:customStyle="1" w:styleId="PulloutCopyBlue">
    <w:name w:val="Pullout Copy (Blue)"/>
    <w:basedOn w:val="BodyCopy"/>
    <w:qFormat/>
    <w:rsid w:val="00EC7E87"/>
    <w:rPr>
      <w:rFonts w:cs="Arial"/>
      <w:b/>
      <w:color w:val="0065C1"/>
    </w:rPr>
  </w:style>
  <w:style w:type="paragraph" w:customStyle="1" w:styleId="Footnotes">
    <w:name w:val="Footnotes"/>
    <w:basedOn w:val="NormalWeb"/>
    <w:qFormat/>
    <w:rsid w:val="00EC7E87"/>
    <w:pPr>
      <w:spacing w:line="324" w:lineRule="auto"/>
    </w:pPr>
    <w:rPr>
      <w:rFonts w:ascii="Arial" w:hAnsi="Arial" w:cs="Arial"/>
      <w:i/>
      <w:iCs/>
      <w:color w:val="0065C1"/>
    </w:rPr>
  </w:style>
  <w:style w:type="paragraph" w:customStyle="1" w:styleId="HeaderSubheadline">
    <w:name w:val="Header Subheadline"/>
    <w:basedOn w:val="Normal"/>
    <w:qFormat/>
    <w:rsid w:val="00EC7E87"/>
    <w:pPr>
      <w:jc w:val="right"/>
    </w:pPr>
    <w:rPr>
      <w:rFonts w:ascii="Arial" w:hAnsi="Arial" w:cs="Arial"/>
      <w:color w:val="404040"/>
      <w:sz w:val="22"/>
      <w:szCs w:val="22"/>
    </w:rPr>
  </w:style>
  <w:style w:type="paragraph" w:customStyle="1" w:styleId="02Heading">
    <w:name w:val="02 Heading"/>
    <w:basedOn w:val="Normal"/>
    <w:qFormat/>
    <w:rsid w:val="00316CE0"/>
    <w:pPr>
      <w:spacing w:before="400" w:after="280"/>
    </w:pPr>
    <w:rPr>
      <w:rFonts w:ascii="Arial" w:hAnsi="Arial" w:cs="Arial"/>
      <w:b/>
      <w:color w:val="404040"/>
      <w:sz w:val="32"/>
      <w:szCs w:val="32"/>
    </w:rPr>
  </w:style>
  <w:style w:type="paragraph" w:customStyle="1" w:styleId="03SubHeading">
    <w:name w:val="03 SubHeading"/>
    <w:basedOn w:val="Headline"/>
    <w:qFormat/>
    <w:rsid w:val="00316CE0"/>
    <w:pPr>
      <w:spacing w:before="400" w:after="240"/>
    </w:pPr>
    <w:rPr>
      <w:rFonts w:ascii="Arial" w:hAnsi="Arial" w:cs="Arial"/>
      <w:sz w:val="24"/>
      <w:szCs w:val="24"/>
    </w:rPr>
  </w:style>
  <w:style w:type="paragraph" w:customStyle="1" w:styleId="BoxedText">
    <w:name w:val="Boxed Text"/>
    <w:basedOn w:val="Headline"/>
    <w:qFormat/>
    <w:rsid w:val="00EC7E87"/>
    <w:pPr>
      <w:spacing w:before="240"/>
      <w:jc w:val="center"/>
    </w:pPr>
    <w:rPr>
      <w:rFonts w:ascii="Arial" w:hAnsi="Arial" w:cs="Arial"/>
      <w:sz w:val="28"/>
      <w:szCs w:val="28"/>
    </w:rPr>
  </w:style>
  <w:style w:type="paragraph" w:customStyle="1" w:styleId="Heading">
    <w:name w:val="Heading"/>
    <w:basedOn w:val="Heading1"/>
    <w:autoRedefine/>
    <w:rsid w:val="007637B0"/>
    <w:pPr>
      <w:keepNext w:val="0"/>
      <w:numPr>
        <w:numId w:val="1"/>
      </w:numPr>
      <w:spacing w:before="0" w:after="0" w:line="480" w:lineRule="auto"/>
    </w:pPr>
    <w:rPr>
      <w:rFonts w:cs="Arial"/>
      <w:b w:val="0"/>
      <w:bCs w:val="0"/>
      <w:noProof/>
      <w:kern w:val="0"/>
      <w:sz w:val="28"/>
      <w:szCs w:val="28"/>
    </w:rPr>
  </w:style>
  <w:style w:type="character" w:customStyle="1" w:styleId="Heading1Char">
    <w:name w:val="Heading 1 Char"/>
    <w:link w:val="Heading1"/>
    <w:rsid w:val="001D4E0A"/>
    <w:rPr>
      <w:rFonts w:ascii="Cambria" w:eastAsia="Times New Roman" w:hAnsi="Cambria" w:cs="Times New Roman"/>
      <w:b/>
      <w:bCs/>
      <w:kern w:val="32"/>
      <w:sz w:val="32"/>
      <w:szCs w:val="32"/>
    </w:rPr>
  </w:style>
  <w:style w:type="paragraph" w:styleId="ListParagraph">
    <w:name w:val="List Paragraph"/>
    <w:basedOn w:val="Normal"/>
    <w:uiPriority w:val="72"/>
    <w:qFormat/>
    <w:rsid w:val="001D4E0A"/>
    <w:pPr>
      <w:ind w:left="720"/>
    </w:pPr>
  </w:style>
  <w:style w:type="table" w:styleId="TableGrid">
    <w:name w:val="Table Grid"/>
    <w:basedOn w:val="TableNormal"/>
    <w:uiPriority w:val="59"/>
    <w:rsid w:val="00342C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29"/>
    <w:rsid w:val="00342C7C"/>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paragraph" w:styleId="Caption">
    <w:name w:val="caption"/>
    <w:basedOn w:val="Normal"/>
    <w:next w:val="Normal"/>
    <w:unhideWhenUsed/>
    <w:qFormat/>
    <w:rsid w:val="00183A45"/>
    <w:rPr>
      <w:b/>
      <w:bCs/>
      <w:sz w:val="20"/>
      <w:szCs w:val="20"/>
    </w:rPr>
  </w:style>
  <w:style w:type="paragraph" w:styleId="BalloonText">
    <w:name w:val="Balloon Text"/>
    <w:basedOn w:val="Normal"/>
    <w:link w:val="BalloonTextChar"/>
    <w:uiPriority w:val="99"/>
    <w:semiHidden/>
    <w:unhideWhenUsed/>
    <w:rsid w:val="00183A45"/>
    <w:rPr>
      <w:rFonts w:ascii="Tahoma" w:hAnsi="Tahoma" w:cs="Tahoma"/>
      <w:sz w:val="16"/>
      <w:szCs w:val="16"/>
    </w:rPr>
  </w:style>
  <w:style w:type="character" w:customStyle="1" w:styleId="BalloonTextChar">
    <w:name w:val="Balloon Text Char"/>
    <w:link w:val="BalloonText"/>
    <w:uiPriority w:val="99"/>
    <w:semiHidden/>
    <w:rsid w:val="00183A45"/>
    <w:rPr>
      <w:rFonts w:ascii="Tahoma" w:hAnsi="Tahoma" w:cs="Tahoma"/>
      <w:color w:val="000000"/>
      <w:sz w:val="16"/>
      <w:szCs w:val="16"/>
    </w:rPr>
  </w:style>
  <w:style w:type="character" w:styleId="LineNumber">
    <w:name w:val="line number"/>
    <w:uiPriority w:val="99"/>
    <w:semiHidden/>
    <w:unhideWhenUsed/>
    <w:rsid w:val="00183A45"/>
  </w:style>
  <w:style w:type="character" w:customStyle="1" w:styleId="Heading2Char">
    <w:name w:val="Heading 2 Char"/>
    <w:link w:val="Heading2"/>
    <w:rsid w:val="00BE1188"/>
    <w:rPr>
      <w:rFonts w:ascii="Cambria" w:eastAsia="Times New Roman" w:hAnsi="Cambria" w:cs="Times New Roman"/>
      <w:b/>
      <w:bCs/>
      <w:i/>
      <w:iCs/>
      <w:color w:val="000000"/>
      <w:sz w:val="28"/>
      <w:szCs w:val="28"/>
    </w:rPr>
  </w:style>
  <w:style w:type="character" w:customStyle="1" w:styleId="Heading5Char">
    <w:name w:val="Heading 5 Char"/>
    <w:link w:val="Heading5"/>
    <w:uiPriority w:val="9"/>
    <w:semiHidden/>
    <w:rsid w:val="00BE1188"/>
    <w:rPr>
      <w:rFonts w:ascii="Calibri" w:eastAsia="Times New Roman" w:hAnsi="Calibri" w:cs="Times New Roman"/>
      <w:b/>
      <w:bCs/>
      <w:i/>
      <w:iCs/>
      <w:color w:val="000000"/>
      <w:sz w:val="26"/>
      <w:szCs w:val="26"/>
    </w:rPr>
  </w:style>
  <w:style w:type="paragraph" w:customStyle="1" w:styleId="InformationParagraph">
    <w:name w:val="Information Paragraph"/>
    <w:basedOn w:val="Heading3"/>
    <w:rsid w:val="00BE1188"/>
    <w:pPr>
      <w:spacing w:before="0" w:after="0"/>
      <w:ind w:left="432"/>
    </w:pPr>
    <w:rPr>
      <w:rFonts w:ascii="Times New Roman" w:hAnsi="Times New Roman"/>
      <w:b w:val="0"/>
      <w:bCs w:val="0"/>
      <w:i/>
      <w:sz w:val="20"/>
      <w:szCs w:val="20"/>
    </w:rPr>
  </w:style>
  <w:style w:type="character" w:customStyle="1" w:styleId="Heading3Char">
    <w:name w:val="Heading 3 Char"/>
    <w:link w:val="Heading3"/>
    <w:uiPriority w:val="9"/>
    <w:semiHidden/>
    <w:rsid w:val="00BE1188"/>
    <w:rPr>
      <w:rFonts w:ascii="Cambria" w:eastAsia="Times New Roman" w:hAnsi="Cambria" w:cs="Times New Roman"/>
      <w:b/>
      <w:bCs/>
      <w:color w:val="000000"/>
      <w:sz w:val="26"/>
      <w:szCs w:val="26"/>
    </w:rPr>
  </w:style>
  <w:style w:type="paragraph" w:styleId="FootnoteText">
    <w:name w:val="footnote text"/>
    <w:basedOn w:val="Normal"/>
    <w:link w:val="FootnoteTextChar"/>
    <w:semiHidden/>
    <w:rsid w:val="00FB5319"/>
    <w:rPr>
      <w:rFonts w:ascii="Times New Roman" w:eastAsia="Times New Roman" w:hAnsi="Times New Roman"/>
      <w:sz w:val="20"/>
      <w:szCs w:val="20"/>
    </w:rPr>
  </w:style>
  <w:style w:type="character" w:customStyle="1" w:styleId="FootnoteTextChar">
    <w:name w:val="Footnote Text Char"/>
    <w:link w:val="FootnoteText"/>
    <w:semiHidden/>
    <w:rsid w:val="00FB5319"/>
    <w:rPr>
      <w:rFonts w:ascii="Times New Roman" w:eastAsia="Times New Roman" w:hAnsi="Times New Roman"/>
    </w:rPr>
  </w:style>
  <w:style w:type="character" w:styleId="FootnoteReference">
    <w:name w:val="footnote reference"/>
    <w:semiHidden/>
    <w:rsid w:val="00FB5319"/>
    <w:rPr>
      <w:vertAlign w:val="superscript"/>
    </w:rPr>
  </w:style>
  <w:style w:type="paragraph" w:styleId="BodyText">
    <w:name w:val="Body Text"/>
    <w:basedOn w:val="Normal"/>
    <w:link w:val="BodyTextChar"/>
    <w:semiHidden/>
    <w:rsid w:val="00EE4834"/>
    <w:rPr>
      <w:rFonts w:ascii="Times New Roman" w:eastAsia="Times New Roman" w:hAnsi="Times New Roman"/>
      <w:szCs w:val="20"/>
    </w:rPr>
  </w:style>
  <w:style w:type="character" w:customStyle="1" w:styleId="BodyTextChar">
    <w:name w:val="Body Text Char"/>
    <w:link w:val="BodyText"/>
    <w:semiHidden/>
    <w:rsid w:val="00EE4834"/>
    <w:rPr>
      <w:rFonts w:ascii="Times New Roman" w:eastAsia="Times New Roman" w:hAnsi="Times New Roman"/>
      <w:sz w:val="24"/>
    </w:rPr>
  </w:style>
  <w:style w:type="paragraph" w:styleId="NoSpacing">
    <w:name w:val="No Spacing"/>
    <w:link w:val="NoSpacingChar"/>
    <w:uiPriority w:val="1"/>
    <w:qFormat/>
    <w:rsid w:val="00A0781A"/>
    <w:rPr>
      <w:rFonts w:ascii="Calibri" w:hAnsi="Calibri"/>
      <w:sz w:val="22"/>
      <w:szCs w:val="22"/>
      <w:lang w:eastAsia="ja-JP"/>
    </w:rPr>
  </w:style>
  <w:style w:type="character" w:customStyle="1" w:styleId="NoSpacingChar">
    <w:name w:val="No Spacing Char"/>
    <w:link w:val="NoSpacing"/>
    <w:uiPriority w:val="1"/>
    <w:rsid w:val="00A0781A"/>
    <w:rPr>
      <w:rFonts w:ascii="Calibri" w:hAnsi="Calibri"/>
      <w:sz w:val="22"/>
      <w:szCs w:val="22"/>
      <w:lang w:eastAsia="ja-JP"/>
    </w:rPr>
  </w:style>
  <w:style w:type="paragraph" w:customStyle="1" w:styleId="BodyText4">
    <w:name w:val="Body Text 4"/>
    <w:basedOn w:val="BodyText"/>
    <w:rsid w:val="009157F7"/>
    <w:pPr>
      <w:ind w:left="720"/>
    </w:pPr>
  </w:style>
  <w:style w:type="character" w:customStyle="1" w:styleId="Heading7Char">
    <w:name w:val="Heading 7 Char"/>
    <w:link w:val="Heading7"/>
    <w:uiPriority w:val="9"/>
    <w:semiHidden/>
    <w:rsid w:val="00C03ACE"/>
    <w:rPr>
      <w:rFonts w:ascii="Calibri" w:eastAsia="Times New Roman" w:hAnsi="Calibri" w:cs="Times New Roman"/>
      <w:color w:val="000000"/>
      <w:sz w:val="24"/>
      <w:szCs w:val="24"/>
    </w:rPr>
  </w:style>
  <w:style w:type="character" w:customStyle="1" w:styleId="Heading9Char">
    <w:name w:val="Heading 9 Char"/>
    <w:link w:val="Heading9"/>
    <w:uiPriority w:val="9"/>
    <w:semiHidden/>
    <w:rsid w:val="00607C75"/>
    <w:rPr>
      <w:rFonts w:ascii="Cambria" w:eastAsia="Times New Roman" w:hAnsi="Cambria" w:cs="Times New Roman"/>
      <w:color w:val="000000"/>
      <w:sz w:val="22"/>
      <w:szCs w:val="22"/>
    </w:rPr>
  </w:style>
  <w:style w:type="character" w:customStyle="1" w:styleId="Heading4Char">
    <w:name w:val="Heading 4 Char"/>
    <w:link w:val="Heading4"/>
    <w:uiPriority w:val="9"/>
    <w:rsid w:val="00B16935"/>
    <w:rPr>
      <w:rFonts w:ascii="Calibri" w:eastAsia="Times New Roman" w:hAnsi="Calibri" w:cs="Times New Roman"/>
      <w:b/>
      <w:bCs/>
      <w:color w:val="000000"/>
      <w:sz w:val="28"/>
      <w:szCs w:val="28"/>
    </w:rPr>
  </w:style>
  <w:style w:type="paragraph" w:styleId="Subtitle">
    <w:name w:val="Subtitle"/>
    <w:basedOn w:val="Normal"/>
    <w:next w:val="Normal"/>
    <w:link w:val="SubtitleChar"/>
    <w:uiPriority w:val="11"/>
    <w:qFormat/>
    <w:rsid w:val="00EC7E87"/>
    <w:pPr>
      <w:spacing w:after="60"/>
      <w:jc w:val="center"/>
      <w:outlineLvl w:val="1"/>
    </w:pPr>
    <w:rPr>
      <w:rFonts w:eastAsia="Times New Roman"/>
    </w:rPr>
  </w:style>
  <w:style w:type="character" w:customStyle="1" w:styleId="SubtitleChar">
    <w:name w:val="Subtitle Char"/>
    <w:link w:val="Subtitle"/>
    <w:uiPriority w:val="11"/>
    <w:rsid w:val="00EC7E87"/>
    <w:rPr>
      <w:rFonts w:ascii="Cambria" w:eastAsia="Times New Roman" w:hAnsi="Cambria" w:cs="Times New Roman"/>
      <w:sz w:val="24"/>
      <w:szCs w:val="24"/>
    </w:rPr>
  </w:style>
  <w:style w:type="table" w:styleId="MediumGrid2">
    <w:name w:val="Medium Grid 2"/>
    <w:basedOn w:val="TableNormal"/>
    <w:uiPriority w:val="1"/>
    <w:rsid w:val="00AD2848"/>
    <w:rPr>
      <w:rFonts w:ascii="Cambria" w:eastAsia="Times New Roman"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paragraph" w:customStyle="1" w:styleId="BodyCopy">
    <w:name w:val="Body Copy"/>
    <w:basedOn w:val="Normal"/>
    <w:qFormat/>
    <w:rsid w:val="00EC7E87"/>
    <w:pPr>
      <w:overflowPunct w:val="0"/>
      <w:autoSpaceDE w:val="0"/>
      <w:autoSpaceDN w:val="0"/>
      <w:adjustRightInd w:val="0"/>
      <w:spacing w:line="324" w:lineRule="auto"/>
      <w:textAlignment w:val="baseline"/>
    </w:pPr>
    <w:rPr>
      <w:rFonts w:ascii="Arial" w:eastAsia="Times New Roman" w:hAnsi="Arial"/>
      <w:color w:val="404040"/>
      <w:sz w:val="19"/>
      <w:szCs w:val="19"/>
    </w:rPr>
  </w:style>
  <w:style w:type="paragraph" w:customStyle="1" w:styleId="BodyCopyHeadline">
    <w:name w:val="Body Copy Headline"/>
    <w:basedOn w:val="Normal"/>
    <w:qFormat/>
    <w:rsid w:val="00EC7E87"/>
    <w:rPr>
      <w:rFonts w:ascii="Arial" w:hAnsi="Arial" w:cs="Arial"/>
      <w:b/>
      <w:color w:val="404040"/>
      <w:sz w:val="32"/>
      <w:szCs w:val="32"/>
    </w:rPr>
  </w:style>
  <w:style w:type="paragraph" w:customStyle="1" w:styleId="BodyCopySubheadline">
    <w:name w:val="Body Copy Subheadline"/>
    <w:basedOn w:val="Headline"/>
    <w:qFormat/>
    <w:rsid w:val="00EC7E87"/>
    <w:rPr>
      <w:rFonts w:ascii="Arial" w:hAnsi="Arial" w:cs="Arial"/>
      <w:sz w:val="24"/>
      <w:szCs w:val="24"/>
    </w:rPr>
  </w:style>
  <w:style w:type="character" w:styleId="CommentReference">
    <w:name w:val="annotation reference"/>
    <w:uiPriority w:val="99"/>
    <w:semiHidden/>
    <w:unhideWhenUsed/>
    <w:rsid w:val="00B015D9"/>
    <w:rPr>
      <w:sz w:val="16"/>
      <w:szCs w:val="16"/>
    </w:rPr>
  </w:style>
  <w:style w:type="paragraph" w:styleId="CommentText">
    <w:name w:val="annotation text"/>
    <w:basedOn w:val="Normal"/>
    <w:link w:val="CommentTextChar"/>
    <w:uiPriority w:val="99"/>
    <w:semiHidden/>
    <w:unhideWhenUsed/>
    <w:rsid w:val="00B015D9"/>
    <w:rPr>
      <w:sz w:val="20"/>
      <w:szCs w:val="20"/>
    </w:rPr>
  </w:style>
  <w:style w:type="character" w:customStyle="1" w:styleId="CommentTextChar">
    <w:name w:val="Comment Text Char"/>
    <w:link w:val="CommentText"/>
    <w:uiPriority w:val="99"/>
    <w:semiHidden/>
    <w:rsid w:val="00B015D9"/>
    <w:rPr>
      <w:rFonts w:ascii="Cambria" w:hAnsi="Cambria" w:cs="Times New Roman"/>
    </w:rPr>
  </w:style>
  <w:style w:type="paragraph" w:styleId="CommentSubject">
    <w:name w:val="annotation subject"/>
    <w:basedOn w:val="CommentText"/>
    <w:next w:val="CommentText"/>
    <w:link w:val="CommentSubjectChar"/>
    <w:uiPriority w:val="99"/>
    <w:semiHidden/>
    <w:unhideWhenUsed/>
    <w:rsid w:val="00B015D9"/>
    <w:rPr>
      <w:b/>
      <w:bCs/>
    </w:rPr>
  </w:style>
  <w:style w:type="character" w:customStyle="1" w:styleId="CommentSubjectChar">
    <w:name w:val="Comment Subject Char"/>
    <w:link w:val="CommentSubject"/>
    <w:uiPriority w:val="99"/>
    <w:semiHidden/>
    <w:rsid w:val="00B015D9"/>
    <w:rPr>
      <w:rFonts w:ascii="Cambria" w:hAnsi="Cambria" w:cs="Times New Roman"/>
      <w:b/>
      <w:bCs/>
    </w:rPr>
  </w:style>
  <w:style w:type="character" w:styleId="PageNumber">
    <w:name w:val="page number"/>
    <w:uiPriority w:val="99"/>
    <w:semiHidden/>
    <w:unhideWhenUsed/>
    <w:rsid w:val="00D23809"/>
  </w:style>
  <w:style w:type="paragraph" w:styleId="BodyText2">
    <w:name w:val="Body Text 2"/>
    <w:basedOn w:val="Normal"/>
    <w:link w:val="BodyText2Char"/>
    <w:unhideWhenUsed/>
    <w:rsid w:val="00745698"/>
    <w:pPr>
      <w:spacing w:after="120" w:line="480" w:lineRule="auto"/>
    </w:pPr>
  </w:style>
  <w:style w:type="character" w:customStyle="1" w:styleId="BodyText2Char">
    <w:name w:val="Body Text 2 Char"/>
    <w:link w:val="BodyText2"/>
    <w:rsid w:val="00745698"/>
    <w:rPr>
      <w:rFonts w:ascii="Cambria" w:hAnsi="Cambria" w:cs="Times New Roman"/>
      <w:sz w:val="24"/>
      <w:szCs w:val="24"/>
    </w:rPr>
  </w:style>
  <w:style w:type="character" w:customStyle="1" w:styleId="Heading6Char">
    <w:name w:val="Heading 6 Char"/>
    <w:basedOn w:val="DefaultParagraphFont"/>
    <w:link w:val="Heading6"/>
    <w:uiPriority w:val="9"/>
    <w:semiHidden/>
    <w:rsid w:val="00316CE0"/>
    <w:rPr>
      <w:rFonts w:asciiTheme="majorHAnsi" w:eastAsiaTheme="majorEastAsia" w:hAnsiTheme="majorHAnsi" w:cstheme="majorBidi"/>
      <w:i/>
      <w:iCs/>
      <w:color w:val="243F60" w:themeColor="accent1" w:themeShade="7F"/>
      <w:sz w:val="24"/>
      <w:szCs w:val="24"/>
    </w:rPr>
  </w:style>
  <w:style w:type="character" w:customStyle="1" w:styleId="grey101">
    <w:name w:val="grey101"/>
    <w:rsid w:val="005E41BB"/>
    <w:rPr>
      <w:rFonts w:ascii="Verdana" w:hAnsi="Verdana" w:hint="default"/>
      <w:b w:val="0"/>
      <w:bCs w:val="0"/>
      <w:color w:val="333333"/>
      <w:sz w:val="17"/>
      <w:szCs w:val="17"/>
    </w:rPr>
  </w:style>
  <w:style w:type="paragraph" w:customStyle="1" w:styleId="small">
    <w:name w:val="small"/>
    <w:basedOn w:val="Normal"/>
    <w:rsid w:val="005E41BB"/>
    <w:pPr>
      <w:spacing w:after="15"/>
    </w:pPr>
    <w:rPr>
      <w:rFonts w:ascii="Arial" w:eastAsia="Times New Roman" w:hAnsi="Arial" w:cs="Arial"/>
      <w:color w:val="333366"/>
      <w:sz w:val="18"/>
      <w:szCs w:val="18"/>
    </w:rPr>
  </w:style>
  <w:style w:type="paragraph" w:styleId="ListBullet">
    <w:name w:val="List Bullet"/>
    <w:basedOn w:val="Normal"/>
    <w:autoRedefine/>
    <w:semiHidden/>
    <w:rsid w:val="006F124F"/>
    <w:pPr>
      <w:numPr>
        <w:numId w:val="2"/>
      </w:numPr>
    </w:pPr>
    <w:rPr>
      <w:rFonts w:ascii="Times New Roman" w:eastAsia="Times New Roman" w:hAnsi="Times New Roman"/>
    </w:rPr>
  </w:style>
  <w:style w:type="character" w:styleId="Emphasis">
    <w:name w:val="Emphasis"/>
    <w:qFormat/>
    <w:rsid w:val="004F4FB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118495">
      <w:bodyDiv w:val="1"/>
      <w:marLeft w:val="0"/>
      <w:marRight w:val="0"/>
      <w:marTop w:val="0"/>
      <w:marBottom w:val="0"/>
      <w:divBdr>
        <w:top w:val="none" w:sz="0" w:space="0" w:color="auto"/>
        <w:left w:val="none" w:sz="0" w:space="0" w:color="auto"/>
        <w:bottom w:val="none" w:sz="0" w:space="0" w:color="auto"/>
        <w:right w:val="none" w:sz="0" w:space="0" w:color="auto"/>
      </w:divBdr>
    </w:div>
    <w:div w:id="87315902">
      <w:bodyDiv w:val="1"/>
      <w:marLeft w:val="0"/>
      <w:marRight w:val="0"/>
      <w:marTop w:val="0"/>
      <w:marBottom w:val="0"/>
      <w:divBdr>
        <w:top w:val="none" w:sz="0" w:space="0" w:color="auto"/>
        <w:left w:val="none" w:sz="0" w:space="0" w:color="auto"/>
        <w:bottom w:val="none" w:sz="0" w:space="0" w:color="auto"/>
        <w:right w:val="none" w:sz="0" w:space="0" w:color="auto"/>
      </w:divBdr>
    </w:div>
    <w:div w:id="180777982">
      <w:bodyDiv w:val="1"/>
      <w:marLeft w:val="0"/>
      <w:marRight w:val="0"/>
      <w:marTop w:val="0"/>
      <w:marBottom w:val="0"/>
      <w:divBdr>
        <w:top w:val="none" w:sz="0" w:space="0" w:color="auto"/>
        <w:left w:val="none" w:sz="0" w:space="0" w:color="auto"/>
        <w:bottom w:val="none" w:sz="0" w:space="0" w:color="auto"/>
        <w:right w:val="none" w:sz="0" w:space="0" w:color="auto"/>
      </w:divBdr>
    </w:div>
    <w:div w:id="646398932">
      <w:bodyDiv w:val="1"/>
      <w:marLeft w:val="0"/>
      <w:marRight w:val="0"/>
      <w:marTop w:val="0"/>
      <w:marBottom w:val="0"/>
      <w:divBdr>
        <w:top w:val="none" w:sz="0" w:space="0" w:color="auto"/>
        <w:left w:val="none" w:sz="0" w:space="0" w:color="auto"/>
        <w:bottom w:val="none" w:sz="0" w:space="0" w:color="auto"/>
        <w:right w:val="none" w:sz="0" w:space="0" w:color="auto"/>
      </w:divBdr>
    </w:div>
    <w:div w:id="647438284">
      <w:bodyDiv w:val="1"/>
      <w:marLeft w:val="0"/>
      <w:marRight w:val="0"/>
      <w:marTop w:val="0"/>
      <w:marBottom w:val="0"/>
      <w:divBdr>
        <w:top w:val="none" w:sz="0" w:space="0" w:color="auto"/>
        <w:left w:val="none" w:sz="0" w:space="0" w:color="auto"/>
        <w:bottom w:val="none" w:sz="0" w:space="0" w:color="auto"/>
        <w:right w:val="none" w:sz="0" w:space="0" w:color="auto"/>
      </w:divBdr>
    </w:div>
    <w:div w:id="777675090">
      <w:bodyDiv w:val="1"/>
      <w:marLeft w:val="0"/>
      <w:marRight w:val="0"/>
      <w:marTop w:val="0"/>
      <w:marBottom w:val="0"/>
      <w:divBdr>
        <w:top w:val="none" w:sz="0" w:space="0" w:color="auto"/>
        <w:left w:val="none" w:sz="0" w:space="0" w:color="auto"/>
        <w:bottom w:val="none" w:sz="0" w:space="0" w:color="auto"/>
        <w:right w:val="none" w:sz="0" w:space="0" w:color="auto"/>
      </w:divBdr>
    </w:div>
    <w:div w:id="823663436">
      <w:bodyDiv w:val="1"/>
      <w:marLeft w:val="0"/>
      <w:marRight w:val="0"/>
      <w:marTop w:val="0"/>
      <w:marBottom w:val="0"/>
      <w:divBdr>
        <w:top w:val="none" w:sz="0" w:space="0" w:color="auto"/>
        <w:left w:val="none" w:sz="0" w:space="0" w:color="auto"/>
        <w:bottom w:val="none" w:sz="0" w:space="0" w:color="auto"/>
        <w:right w:val="none" w:sz="0" w:space="0" w:color="auto"/>
      </w:divBdr>
    </w:div>
    <w:div w:id="985011250">
      <w:bodyDiv w:val="1"/>
      <w:marLeft w:val="0"/>
      <w:marRight w:val="0"/>
      <w:marTop w:val="0"/>
      <w:marBottom w:val="0"/>
      <w:divBdr>
        <w:top w:val="none" w:sz="0" w:space="0" w:color="auto"/>
        <w:left w:val="none" w:sz="0" w:space="0" w:color="auto"/>
        <w:bottom w:val="none" w:sz="0" w:space="0" w:color="auto"/>
        <w:right w:val="none" w:sz="0" w:space="0" w:color="auto"/>
      </w:divBdr>
    </w:div>
    <w:div w:id="1188063232">
      <w:bodyDiv w:val="1"/>
      <w:marLeft w:val="0"/>
      <w:marRight w:val="0"/>
      <w:marTop w:val="0"/>
      <w:marBottom w:val="0"/>
      <w:divBdr>
        <w:top w:val="none" w:sz="0" w:space="0" w:color="auto"/>
        <w:left w:val="none" w:sz="0" w:space="0" w:color="auto"/>
        <w:bottom w:val="none" w:sz="0" w:space="0" w:color="auto"/>
        <w:right w:val="none" w:sz="0" w:space="0" w:color="auto"/>
      </w:divBdr>
    </w:div>
    <w:div w:id="1835340415">
      <w:bodyDiv w:val="1"/>
      <w:marLeft w:val="0"/>
      <w:marRight w:val="0"/>
      <w:marTop w:val="0"/>
      <w:marBottom w:val="0"/>
      <w:divBdr>
        <w:top w:val="none" w:sz="0" w:space="0" w:color="auto"/>
        <w:left w:val="none" w:sz="0" w:space="0" w:color="auto"/>
        <w:bottom w:val="none" w:sz="0" w:space="0" w:color="auto"/>
        <w:right w:val="none" w:sz="0" w:space="0" w:color="auto"/>
      </w:divBdr>
    </w:div>
    <w:div w:id="1871265011">
      <w:bodyDiv w:val="1"/>
      <w:marLeft w:val="0"/>
      <w:marRight w:val="0"/>
      <w:marTop w:val="0"/>
      <w:marBottom w:val="0"/>
      <w:divBdr>
        <w:top w:val="none" w:sz="0" w:space="0" w:color="auto"/>
        <w:left w:val="none" w:sz="0" w:space="0" w:color="auto"/>
        <w:bottom w:val="none" w:sz="0" w:space="0" w:color="auto"/>
        <w:right w:val="none" w:sz="0" w:space="0" w:color="auto"/>
      </w:divBdr>
    </w:div>
    <w:div w:id="20471742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5.emf"/><Relationship Id="rId39" Type="http://schemas.openxmlformats.org/officeDocument/2006/relationships/image" Target="media/image28.emf"/><Relationship Id="rId21" Type="http://schemas.openxmlformats.org/officeDocument/2006/relationships/image" Target="media/image13.emf"/><Relationship Id="rId34" Type="http://schemas.openxmlformats.org/officeDocument/2006/relationships/image" Target="media/image23.emf"/><Relationship Id="rId42" Type="http://schemas.openxmlformats.org/officeDocument/2006/relationships/image" Target="media/image31.emf"/><Relationship Id="rId47" Type="http://schemas.openxmlformats.org/officeDocument/2006/relationships/image" Target="media/image36.emf"/><Relationship Id="rId50" Type="http://schemas.openxmlformats.org/officeDocument/2006/relationships/image" Target="media/image39.emf"/><Relationship Id="rId55" Type="http://schemas.openxmlformats.org/officeDocument/2006/relationships/image" Target="media/image44.emf"/><Relationship Id="rId63" Type="http://schemas.openxmlformats.org/officeDocument/2006/relationships/image" Target="media/image54.emf"/><Relationship Id="rId68" Type="http://schemas.openxmlformats.org/officeDocument/2006/relationships/image" Target="media/image55.emf"/><Relationship Id="rId76" Type="http://schemas.openxmlformats.org/officeDocument/2006/relationships/image" Target="media/image65.emf"/><Relationship Id="rId7" Type="http://schemas.openxmlformats.org/officeDocument/2006/relationships/footnotes" Target="footnotes.xml"/><Relationship Id="rId71" Type="http://schemas.openxmlformats.org/officeDocument/2006/relationships/image" Target="media/image60.emf"/><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18.emf"/><Relationship Id="rId11" Type="http://schemas.openxmlformats.org/officeDocument/2006/relationships/image" Target="media/image3.emf"/><Relationship Id="rId24" Type="http://schemas.openxmlformats.org/officeDocument/2006/relationships/footer" Target="footer1.xml"/><Relationship Id="rId32" Type="http://schemas.openxmlformats.org/officeDocument/2006/relationships/image" Target="media/image19.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image" Target="media/image34.emf"/><Relationship Id="rId53" Type="http://schemas.openxmlformats.org/officeDocument/2006/relationships/image" Target="media/image42.emf"/><Relationship Id="rId58" Type="http://schemas.openxmlformats.org/officeDocument/2006/relationships/image" Target="media/image47.emf"/><Relationship Id="rId66" Type="http://schemas.openxmlformats.org/officeDocument/2006/relationships/image" Target="media/image57.emf"/><Relationship Id="rId74" Type="http://schemas.openxmlformats.org/officeDocument/2006/relationships/image" Target="media/image63.emf"/><Relationship Id="rId79" Type="http://schemas.openxmlformats.org/officeDocument/2006/relationships/image" Target="media/image68.emf"/><Relationship Id="rId5" Type="http://schemas.openxmlformats.org/officeDocument/2006/relationships/settings" Target="settings.xml"/><Relationship Id="rId61" Type="http://schemas.openxmlformats.org/officeDocument/2006/relationships/image" Target="media/image50.emf"/><Relationship Id="rId82"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2.emf"/><Relationship Id="rId44" Type="http://schemas.openxmlformats.org/officeDocument/2006/relationships/image" Target="media/image33.emf"/><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image" Target="media/image52.emf"/><Relationship Id="rId73" Type="http://schemas.openxmlformats.org/officeDocument/2006/relationships/image" Target="media/image62.emf"/><Relationship Id="rId78" Type="http://schemas.openxmlformats.org/officeDocument/2006/relationships/image" Target="media/image67.emf"/><Relationship Id="rId81" Type="http://schemas.openxmlformats.org/officeDocument/2006/relationships/image" Target="media/image70.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header" Target="header1.xml"/><Relationship Id="rId27" Type="http://schemas.openxmlformats.org/officeDocument/2006/relationships/image" Target="media/image16.emf"/><Relationship Id="rId30" Type="http://schemas.openxmlformats.org/officeDocument/2006/relationships/image" Target="media/image21.e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image" Target="media/image45.emf"/><Relationship Id="rId64" Type="http://schemas.openxmlformats.org/officeDocument/2006/relationships/image" Target="media/image51.emf"/><Relationship Id="rId69" Type="http://schemas.openxmlformats.org/officeDocument/2006/relationships/image" Target="media/image56.emf"/><Relationship Id="rId77" Type="http://schemas.openxmlformats.org/officeDocument/2006/relationships/image" Target="media/image66.emf"/><Relationship Id="rId8" Type="http://schemas.openxmlformats.org/officeDocument/2006/relationships/endnotes" Target="endnotes.xml"/><Relationship Id="rId51" Type="http://schemas.openxmlformats.org/officeDocument/2006/relationships/image" Target="media/image40.emf"/><Relationship Id="rId72" Type="http://schemas.openxmlformats.org/officeDocument/2006/relationships/image" Target="media/image61.emf"/><Relationship Id="rId80" Type="http://schemas.openxmlformats.org/officeDocument/2006/relationships/image" Target="media/image69.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eader" Target="header3.xml"/><Relationship Id="rId33" Type="http://schemas.openxmlformats.org/officeDocument/2006/relationships/image" Target="media/image20.emf"/><Relationship Id="rId38" Type="http://schemas.openxmlformats.org/officeDocument/2006/relationships/image" Target="media/image27.emf"/><Relationship Id="rId46" Type="http://schemas.openxmlformats.org/officeDocument/2006/relationships/image" Target="media/image35.emf"/><Relationship Id="rId59" Type="http://schemas.openxmlformats.org/officeDocument/2006/relationships/image" Target="media/image48.emf"/><Relationship Id="rId67" Type="http://schemas.openxmlformats.org/officeDocument/2006/relationships/image" Target="media/image58.emf"/><Relationship Id="rId20" Type="http://schemas.openxmlformats.org/officeDocument/2006/relationships/image" Target="media/image12.emf"/><Relationship Id="rId41" Type="http://schemas.openxmlformats.org/officeDocument/2006/relationships/image" Target="media/image30.emf"/><Relationship Id="rId54" Type="http://schemas.openxmlformats.org/officeDocument/2006/relationships/image" Target="media/image43.emf"/><Relationship Id="rId62" Type="http://schemas.openxmlformats.org/officeDocument/2006/relationships/image" Target="media/image53.emf"/><Relationship Id="rId70" Type="http://schemas.openxmlformats.org/officeDocument/2006/relationships/image" Target="media/image59.emf"/><Relationship Id="rId75" Type="http://schemas.openxmlformats.org/officeDocument/2006/relationships/image" Target="media/image64.emf"/><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header" Target="header2.xml"/><Relationship Id="rId28" Type="http://schemas.openxmlformats.org/officeDocument/2006/relationships/image" Target="media/image17.emf"/><Relationship Id="rId36" Type="http://schemas.openxmlformats.org/officeDocument/2006/relationships/image" Target="media/image25.emf"/><Relationship Id="rId49" Type="http://schemas.openxmlformats.org/officeDocument/2006/relationships/image" Target="media/image38.emf"/><Relationship Id="rId57" Type="http://schemas.openxmlformats.org/officeDocument/2006/relationships/image" Target="media/image46.emf"/></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_rels/header3.xml.rels><?xml version="1.0" encoding="UTF-8" standalone="yes"?>
<Relationships xmlns="http://schemas.openxmlformats.org/package/2006/relationships"><Relationship Id="rId1" Type="http://schemas.openxmlformats.org/officeDocument/2006/relationships/image" Target="media/image14.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melendez\Desktop\Templates\EGIA_Contractor_University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C86BD6-E639-47FF-881F-DC5094923F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EGIA_Contractor_University_Template</Template>
  <TotalTime>533</TotalTime>
  <Pages>26</Pages>
  <Words>5492</Words>
  <Characters>31305</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
    </vt:vector>
  </TitlesOfParts>
  <Company>EGIA</Company>
  <LinksUpToDate>false</LinksUpToDate>
  <CharactersWithSpaces>36724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Buljan</dc:creator>
  <cp:lastModifiedBy>Jennifer Melendez</cp:lastModifiedBy>
  <cp:revision>49</cp:revision>
  <cp:lastPrinted>2017-10-12T16:35:00Z</cp:lastPrinted>
  <dcterms:created xsi:type="dcterms:W3CDTF">2017-09-14T21:03:00Z</dcterms:created>
  <dcterms:modified xsi:type="dcterms:W3CDTF">2017-10-12T18:56:00Z</dcterms:modified>
</cp:coreProperties>
</file>